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282" w:rsidRDefault="00D21282" w:rsidP="006616ED">
      <w:pPr>
        <w:spacing w:line="360" w:lineRule="auto"/>
        <w:jc w:val="center"/>
        <w:rPr>
          <w:rFonts w:cstheme="minorBidi"/>
          <w:b/>
          <w:bCs/>
          <w:sz w:val="32"/>
          <w:szCs w:val="32"/>
          <w:rtl/>
          <w:lang w:bidi="ar-SA"/>
        </w:rPr>
      </w:pPr>
      <w:r>
        <w:rPr>
          <w:rFonts w:cstheme="minorBidi" w:hint="cs"/>
          <w:b/>
          <w:bCs/>
          <w:sz w:val="32"/>
          <w:szCs w:val="32"/>
          <w:rtl/>
          <w:lang w:bidi="ar-SA"/>
        </w:rPr>
        <w:t xml:space="preserve">عالم الكائنات الحية </w:t>
      </w:r>
      <w:r>
        <w:rPr>
          <w:rFonts w:cstheme="minorBidi"/>
          <w:b/>
          <w:bCs/>
          <w:sz w:val="32"/>
          <w:szCs w:val="32"/>
          <w:rtl/>
          <w:lang w:bidi="ar-SA"/>
        </w:rPr>
        <w:t>–</w:t>
      </w:r>
      <w:r>
        <w:rPr>
          <w:rFonts w:cstheme="minorBidi" w:hint="cs"/>
          <w:b/>
          <w:bCs/>
          <w:sz w:val="32"/>
          <w:szCs w:val="32"/>
          <w:rtl/>
          <w:lang w:bidi="ar-SA"/>
        </w:rPr>
        <w:t xml:space="preserve"> ألحيوانات</w:t>
      </w:r>
      <w:r w:rsidR="002B1E3B">
        <w:rPr>
          <w:rFonts w:cstheme="minorBidi" w:hint="cs"/>
          <w:b/>
          <w:bCs/>
          <w:sz w:val="32"/>
          <w:szCs w:val="32"/>
          <w:rtl/>
          <w:lang w:bidi="ar-SA"/>
        </w:rPr>
        <w:t xml:space="preserve"> </w:t>
      </w:r>
    </w:p>
    <w:p w:rsidR="00D21282" w:rsidRDefault="00D21282" w:rsidP="00D21282">
      <w:pPr>
        <w:spacing w:line="360" w:lineRule="auto"/>
        <w:rPr>
          <w:rFonts w:cs="Simplified Arabic"/>
          <w:sz w:val="28"/>
          <w:szCs w:val="28"/>
          <w:rtl/>
          <w:lang w:bidi="ar-SA"/>
        </w:rPr>
      </w:pPr>
      <w:r>
        <w:rPr>
          <w:rFonts w:cstheme="minorBidi" w:hint="cs"/>
          <w:b/>
          <w:bCs/>
          <w:sz w:val="32"/>
          <w:szCs w:val="32"/>
          <w:rtl/>
          <w:lang w:bidi="ar-SA"/>
        </w:rPr>
        <w:t xml:space="preserve">1. </w:t>
      </w:r>
      <w:r w:rsidRPr="00D21282">
        <w:rPr>
          <w:rFonts w:cs="Simplified Arabic"/>
          <w:sz w:val="28"/>
          <w:szCs w:val="28"/>
          <w:rtl/>
          <w:lang w:bidi="ar-SA"/>
        </w:rPr>
        <w:t>أمامك</w:t>
      </w:r>
      <w:r w:rsidRPr="00D21282">
        <w:rPr>
          <w:rFonts w:cs="Simplified Arabic"/>
          <w:sz w:val="28"/>
          <w:szCs w:val="28"/>
          <w:rtl/>
        </w:rPr>
        <w:t xml:space="preserve"> </w:t>
      </w:r>
      <w:r w:rsidRPr="00D21282">
        <w:rPr>
          <w:rFonts w:cs="Simplified Arabic"/>
          <w:sz w:val="28"/>
          <w:szCs w:val="28"/>
          <w:rtl/>
          <w:lang w:bidi="ar-SA"/>
        </w:rPr>
        <w:t>أربعة</w:t>
      </w:r>
      <w:r w:rsidRPr="00D21282">
        <w:rPr>
          <w:rFonts w:cs="Simplified Arabic"/>
          <w:sz w:val="28"/>
          <w:szCs w:val="28"/>
          <w:rtl/>
        </w:rPr>
        <w:t xml:space="preserve"> </w:t>
      </w:r>
      <w:r w:rsidRPr="00D21282">
        <w:rPr>
          <w:rFonts w:cs="Simplified Arabic"/>
          <w:sz w:val="28"/>
          <w:szCs w:val="28"/>
          <w:rtl/>
          <w:lang w:bidi="ar-SA"/>
        </w:rPr>
        <w:t>رسوم</w:t>
      </w:r>
      <w:r w:rsidRPr="00D21282">
        <w:rPr>
          <w:rFonts w:cs="Simplified Arabic"/>
          <w:sz w:val="28"/>
          <w:szCs w:val="28"/>
          <w:rtl/>
        </w:rPr>
        <w:t xml:space="preserve"> </w:t>
      </w:r>
      <w:r w:rsidRPr="00D21282">
        <w:rPr>
          <w:rFonts w:cs="Simplified Arabic"/>
          <w:sz w:val="28"/>
          <w:szCs w:val="28"/>
          <w:rtl/>
          <w:lang w:bidi="ar-SA"/>
        </w:rPr>
        <w:t>توضيحيّة</w:t>
      </w:r>
      <w:r w:rsidRPr="00D21282">
        <w:rPr>
          <w:rFonts w:cs="Simplified Arabic"/>
          <w:sz w:val="28"/>
          <w:szCs w:val="28"/>
          <w:rtl/>
        </w:rPr>
        <w:t xml:space="preserve"> </w:t>
      </w:r>
      <w:r w:rsidRPr="00D21282">
        <w:rPr>
          <w:rFonts w:cs="Simplified Arabic"/>
          <w:sz w:val="28"/>
          <w:szCs w:val="28"/>
          <w:rtl/>
          <w:lang w:bidi="ar-SA"/>
        </w:rPr>
        <w:t>لنباتات</w:t>
      </w:r>
      <w:r w:rsidRPr="00D21282">
        <w:rPr>
          <w:rFonts w:cs="Simplified Arabic"/>
          <w:sz w:val="28"/>
          <w:szCs w:val="28"/>
          <w:rtl/>
        </w:rPr>
        <w:t xml:space="preserve"> </w:t>
      </w:r>
      <w:r w:rsidRPr="00D21282">
        <w:rPr>
          <w:rFonts w:cs="Simplified Arabic"/>
          <w:sz w:val="28"/>
          <w:szCs w:val="28"/>
          <w:rtl/>
          <w:lang w:bidi="ar-SA"/>
        </w:rPr>
        <w:t>وحيوانات</w:t>
      </w:r>
      <w:r>
        <w:rPr>
          <w:rFonts w:cs="Simplified Arabic" w:hint="cs"/>
          <w:sz w:val="28"/>
          <w:szCs w:val="28"/>
          <w:rtl/>
          <w:lang w:bidi="ar-SA"/>
        </w:rPr>
        <w:t>.</w:t>
      </w:r>
    </w:p>
    <w:p w:rsidR="00D21282" w:rsidRDefault="00D21282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  <w:r>
        <w:rPr>
          <w:rFonts w:cs="Simplified Arabic" w:hint="cs"/>
          <w:sz w:val="28"/>
          <w:szCs w:val="28"/>
          <w:rtl/>
          <w:lang w:bidi="ar-SA"/>
        </w:rPr>
        <w:t xml:space="preserve">أكتب أسفل كل صورة </w:t>
      </w:r>
      <w:r>
        <w:rPr>
          <w:rFonts w:cstheme="minorBidi" w:hint="cs"/>
          <w:b/>
          <w:bCs/>
          <w:sz w:val="28"/>
          <w:szCs w:val="28"/>
          <w:rtl/>
          <w:lang w:bidi="ar-SA"/>
        </w:rPr>
        <w:t xml:space="preserve">إسم الفئة </w:t>
      </w:r>
      <w:r w:rsidRPr="00D21282">
        <w:rPr>
          <w:rFonts w:cstheme="minorBidi" w:hint="cs"/>
          <w:sz w:val="28"/>
          <w:szCs w:val="28"/>
          <w:rtl/>
          <w:lang w:bidi="ar-SA"/>
        </w:rPr>
        <w:t>التي تنتمي إليها الحيوانات التي تظهر في الصور</w:t>
      </w:r>
      <w:r>
        <w:rPr>
          <w:rFonts w:cstheme="minorBidi" w:hint="cs"/>
          <w:b/>
          <w:bCs/>
          <w:sz w:val="28"/>
          <w:szCs w:val="28"/>
          <w:rtl/>
          <w:lang w:bidi="ar-SA"/>
        </w:rPr>
        <w:t>:</w:t>
      </w:r>
    </w:p>
    <w:p w:rsidR="00F078F4" w:rsidRDefault="00A40461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  <w:r>
        <w:rPr>
          <w:rFonts w:cstheme="minorBidi"/>
          <w:b/>
          <w:bCs/>
          <w:sz w:val="28"/>
          <w:szCs w:val="28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15875</wp:posOffset>
            </wp:positionV>
            <wp:extent cx="1920875" cy="1904365"/>
            <wp:effectExtent l="0" t="0" r="3175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054" r="54533" b="58583"/>
                    <a:stretch/>
                  </pic:blipFill>
                  <pic:spPr bwMode="auto">
                    <a:xfrm>
                      <a:off x="0" y="0"/>
                      <a:ext cx="19208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78F4">
        <w:rPr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32385</wp:posOffset>
            </wp:positionV>
            <wp:extent cx="1762125" cy="1945005"/>
            <wp:effectExtent l="0" t="0" r="9525" b="0"/>
            <wp:wrapSquare wrapText="bothSides"/>
            <wp:docPr id="2" name="תמונה 2" descr="http://www.clipartoday.com/_thumbs/011/animals/amphibian/lizard/reptile8_002051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oday.com/_thumbs/011/animals/amphibian/lizard/reptile8_002051_tn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8F4">
        <w:rPr>
          <w:rFonts w:cstheme="minorBidi"/>
          <w:b/>
          <w:bCs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34925</wp:posOffset>
            </wp:positionV>
            <wp:extent cx="1986915" cy="1809750"/>
            <wp:effectExtent l="0" t="0" r="0" b="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418" t="52239" b="5970"/>
                    <a:stretch/>
                  </pic:blipFill>
                  <pic:spPr bwMode="auto">
                    <a:xfrm>
                      <a:off x="0" y="0"/>
                      <a:ext cx="198691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078F4" w:rsidRDefault="00F078F4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F078F4" w:rsidRDefault="00F078F4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F078F4" w:rsidRDefault="00F078F4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F078F4" w:rsidRDefault="00F078F4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F078F4" w:rsidRDefault="00F078F4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F078F4" w:rsidRDefault="00F078F4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F078F4" w:rsidRDefault="00155655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  <w:r>
        <w:rPr>
          <w:rFonts w:cstheme="minorBidi"/>
          <w:b/>
          <w:bCs/>
          <w:sz w:val="28"/>
          <w:szCs w:val="28"/>
          <w:rtl/>
          <w:lang w:eastAsia="en-US"/>
        </w:rPr>
        <w:pict>
          <v:line id="מחבר ישר 7" o:spid="_x0000_s1034" style="position:absolute;left:0;text-align:left;flip:x;z-index:251665408;visibility:visible" from="386.4pt,9.2pt" to="504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" strokecolor="black [3213]" strokeweight="2.25pt"/>
        </w:pict>
      </w:r>
      <w:r>
        <w:rPr>
          <w:rFonts w:cstheme="minorBidi"/>
          <w:b/>
          <w:bCs/>
          <w:sz w:val="28"/>
          <w:szCs w:val="28"/>
          <w:rtl/>
          <w:lang w:eastAsia="en-US"/>
        </w:rPr>
        <w:pict>
          <v:line id="מחבר ישר 6" o:spid="_x0000_s1033" style="position:absolute;left:0;text-align:left;flip:x;z-index:251663360;visibility:visible" from="-23.85pt,10.7pt" to="93.9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" strokecolor="black [3213]" strokeweight="2.25pt"/>
        </w:pict>
      </w:r>
      <w:r>
        <w:rPr>
          <w:rFonts w:cstheme="minorBidi"/>
          <w:b/>
          <w:bCs/>
          <w:sz w:val="28"/>
          <w:szCs w:val="28"/>
          <w:rtl/>
          <w:lang w:eastAsia="en-US"/>
        </w:rPr>
        <w:pict>
          <v:line id="מחבר ישר 5" o:spid="_x0000_s1032" style="position:absolute;left:0;text-align:left;flip:x;z-index:251661312;visibility:visible" from="190.65pt,9.2pt" to="308.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" strokecolor="black [3213]" strokeweight="2.25pt"/>
        </w:pict>
      </w:r>
    </w:p>
    <w:p w:rsidR="00F078F4" w:rsidRDefault="00F078F4" w:rsidP="00D21282">
      <w:pPr>
        <w:spacing w:line="360" w:lineRule="auto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C8639B" w:rsidRDefault="00C8639B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  <w:r>
        <w:rPr>
          <w:rFonts w:cstheme="minorBidi"/>
          <w:b/>
          <w:bCs/>
          <w:sz w:val="28"/>
          <w:szCs w:val="28"/>
          <w:lang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322580</wp:posOffset>
            </wp:positionV>
            <wp:extent cx="895350" cy="865505"/>
            <wp:effectExtent l="0" t="0" r="0" b="0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Bidi" w:hint="cs"/>
          <w:b/>
          <w:bCs/>
          <w:sz w:val="28"/>
          <w:szCs w:val="28"/>
          <w:rtl/>
          <w:lang w:bidi="ar-SA"/>
        </w:rPr>
        <w:t xml:space="preserve">2. </w:t>
      </w:r>
      <w:r w:rsidRPr="00C8639B">
        <w:rPr>
          <w:rFonts w:cs="Simplified Arabic"/>
          <w:sz w:val="28"/>
          <w:szCs w:val="28"/>
          <w:rtl/>
          <w:lang w:bidi="ar-JO"/>
        </w:rPr>
        <w:t>أمامك</w:t>
      </w:r>
      <w:r w:rsidRPr="00C8639B">
        <w:rPr>
          <w:rFonts w:cs="Simplified Arabic"/>
          <w:sz w:val="28"/>
          <w:szCs w:val="28"/>
          <w:rtl/>
        </w:rPr>
        <w:t xml:space="preserve"> </w:t>
      </w:r>
      <w:r w:rsidRPr="00C8639B">
        <w:rPr>
          <w:rFonts w:cs="Simplified Arabic"/>
          <w:sz w:val="28"/>
          <w:szCs w:val="28"/>
          <w:rtl/>
          <w:lang w:bidi="ar-JO"/>
        </w:rPr>
        <w:t>رسوم</w:t>
      </w:r>
      <w:r w:rsidRPr="00C8639B">
        <w:rPr>
          <w:rFonts w:cs="Simplified Arabic"/>
          <w:sz w:val="28"/>
          <w:szCs w:val="28"/>
          <w:rtl/>
        </w:rPr>
        <w:t xml:space="preserve"> </w:t>
      </w:r>
      <w:r w:rsidRPr="00C8639B">
        <w:rPr>
          <w:rFonts w:cs="Simplified Arabic"/>
          <w:sz w:val="28"/>
          <w:szCs w:val="28"/>
          <w:rtl/>
          <w:lang w:bidi="ar-JO"/>
        </w:rPr>
        <w:t>توضيحيّة</w:t>
      </w:r>
      <w:r w:rsidRPr="00C8639B">
        <w:rPr>
          <w:rFonts w:cs="Simplified Arabic"/>
          <w:sz w:val="28"/>
          <w:szCs w:val="28"/>
          <w:rtl/>
        </w:rPr>
        <w:t xml:space="preserve"> </w:t>
      </w:r>
      <w:r w:rsidRPr="00C8639B">
        <w:rPr>
          <w:rFonts w:cs="Simplified Arabic"/>
          <w:sz w:val="28"/>
          <w:szCs w:val="28"/>
          <w:rtl/>
          <w:lang w:bidi="ar-JO"/>
        </w:rPr>
        <w:t>لأربعة</w:t>
      </w:r>
      <w:r w:rsidRPr="00C8639B">
        <w:rPr>
          <w:rFonts w:cs="Simplified Arabic"/>
          <w:sz w:val="28"/>
          <w:szCs w:val="28"/>
          <w:rtl/>
        </w:rPr>
        <w:t xml:space="preserve"> </w:t>
      </w:r>
      <w:r w:rsidRPr="00C8639B">
        <w:rPr>
          <w:rFonts w:cs="Simplified Arabic"/>
          <w:sz w:val="28"/>
          <w:szCs w:val="28"/>
          <w:rtl/>
          <w:lang w:bidi="ar-JO"/>
        </w:rPr>
        <w:t>حيوانات</w:t>
      </w:r>
      <w:r>
        <w:rPr>
          <w:rFonts w:cstheme="minorBidi" w:hint="cs"/>
          <w:b/>
          <w:bCs/>
          <w:sz w:val="28"/>
          <w:szCs w:val="28"/>
          <w:rtl/>
          <w:lang w:bidi="ar-SA"/>
        </w:rPr>
        <w:t>.</w:t>
      </w:r>
    </w:p>
    <w:p w:rsidR="00C8639B" w:rsidRDefault="00C8639B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  <w:r>
        <w:rPr>
          <w:rFonts w:ascii="DavidMFOBold" w:hAnsi="DavidMFOBold" w:cs="Simplified Arabic" w:hint="cs"/>
          <w:b/>
          <w:bCs/>
          <w:sz w:val="48"/>
          <w:szCs w:val="48"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0</wp:posOffset>
            </wp:positionV>
            <wp:extent cx="2533650" cy="1800225"/>
            <wp:effectExtent l="0" t="0" r="0" b="9525"/>
            <wp:wrapSquare wrapText="bothSides"/>
            <wp:docPr id="8" name="תמונה 8" descr="26-mad-012-5B-SOF-q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-mad-012-5B-SOF-q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639B" w:rsidRDefault="00C8639B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C8639B" w:rsidRDefault="00C8639B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C8639B" w:rsidRDefault="00C8639B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C8639B" w:rsidRDefault="00C8639B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C8639B" w:rsidRDefault="00155655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  <w:r>
        <w:rPr>
          <w:rFonts w:cstheme="minorBidi"/>
          <w:b/>
          <w:bCs/>
          <w:sz w:val="28"/>
          <w:szCs w:val="28"/>
          <w:rtl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תיבת טקסט 9" o:spid="_x0000_s1031" type="#_x0000_t202" style="position:absolute;left:0;text-align:left;margin-left:10.65pt;margin-top:17.6pt;width:468pt;height:1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" fillcolor="white [3201]" stroked="f" strokeweight=".5pt">
            <v:textbox>
              <w:txbxContent>
                <w:p w:rsidR="00C8639B" w:rsidRPr="00C8639B" w:rsidRDefault="00C8639B" w:rsidP="00C8639B">
                  <w:pPr>
                    <w:pStyle w:val="Ar-Sargel1"/>
                    <w:rPr>
                      <w:rFonts w:cs="Simplified Arabic"/>
                      <w:sz w:val="28"/>
                      <w:szCs w:val="28"/>
                      <w:rtl/>
                      <w:lang w:bidi="ar-SA"/>
                    </w:rPr>
                  </w:pP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ما </w:t>
                  </w:r>
                  <w:r w:rsidRPr="00C8639B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>المشترك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 بين هذه الحيوانات الأربعة؟  </w:t>
                  </w:r>
                </w:p>
                <w:p w:rsidR="00C8639B" w:rsidRPr="00C8639B" w:rsidRDefault="00C8639B" w:rsidP="00C8639B">
                  <w:pPr>
                    <w:pStyle w:val="sargel1-ravbrera"/>
                    <w:spacing w:before="0" w:after="0"/>
                    <w:rPr>
                      <w:rFonts w:cs="Arial"/>
                      <w:sz w:val="28"/>
                      <w:szCs w:val="28"/>
                      <w:rtl/>
                    </w:rPr>
                  </w:pPr>
                  <w:r w:rsidRPr="00C8639B">
                    <w:rPr>
                      <w:rFonts w:cs="Simplified Arabic" w:hint="cs"/>
                      <w:position w:val="-6"/>
                      <w:sz w:val="28"/>
                      <w:szCs w:val="28"/>
                      <w:rtl/>
                    </w:rPr>
                    <w:t>1</w:t>
                  </w:r>
                  <w:r w:rsidRPr="00C8639B">
                    <w:rPr>
                      <w:rFonts w:cs="Simplified Arabic"/>
                      <w:sz w:val="28"/>
                      <w:szCs w:val="28"/>
                    </w:rPr>
                    <w:sym w:font="Webdings" w:char="F063"/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ab/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جميعها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 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تفقس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 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من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 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البيض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.  </w:t>
                  </w:r>
                </w:p>
                <w:p w:rsidR="00C8639B" w:rsidRPr="00C8639B" w:rsidRDefault="00C8639B" w:rsidP="00C8639B">
                  <w:pPr>
                    <w:pStyle w:val="sargel1-ravbrera"/>
                    <w:spacing w:before="0" w:after="0"/>
                    <w:rPr>
                      <w:rFonts w:cs="Simplified Arabic"/>
                      <w:sz w:val="28"/>
                      <w:szCs w:val="28"/>
                      <w:rtl/>
                      <w:lang w:bidi="ar-SA"/>
                    </w:rPr>
                  </w:pPr>
                  <w:r w:rsidRPr="00C8639B">
                    <w:rPr>
                      <w:rFonts w:cs="Simplified Arabic" w:hint="cs"/>
                      <w:position w:val="-6"/>
                      <w:sz w:val="28"/>
                      <w:szCs w:val="28"/>
                      <w:rtl/>
                    </w:rPr>
                    <w:t>2</w:t>
                  </w:r>
                  <w:r w:rsidRPr="00C8639B">
                    <w:rPr>
                      <w:rFonts w:cs="Simplified Arabic"/>
                      <w:sz w:val="28"/>
                      <w:szCs w:val="28"/>
                    </w:rPr>
                    <w:sym w:font="Webdings" w:char="F063"/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ab/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جميعها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 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تتنفّس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 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بواسطة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 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الرئات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. </w:t>
                  </w:r>
                </w:p>
                <w:p w:rsidR="00C8639B" w:rsidRPr="00C8639B" w:rsidRDefault="00C8639B" w:rsidP="00C8639B">
                  <w:pPr>
                    <w:pStyle w:val="sargel1-ravbrera"/>
                    <w:spacing w:before="0" w:after="0"/>
                    <w:rPr>
                      <w:rFonts w:cs="Simplified Arabic"/>
                      <w:sz w:val="28"/>
                      <w:szCs w:val="28"/>
                      <w:rtl/>
                    </w:rPr>
                  </w:pPr>
                  <w:r w:rsidRPr="00C8639B">
                    <w:rPr>
                      <w:rFonts w:cs="Simplified Arabic" w:hint="cs"/>
                      <w:position w:val="-6"/>
                      <w:sz w:val="28"/>
                      <w:szCs w:val="28"/>
                      <w:rtl/>
                    </w:rPr>
                    <w:t>3</w:t>
                  </w:r>
                  <w:r w:rsidRPr="00C8639B">
                    <w:rPr>
                      <w:rFonts w:cs="Simplified Arabic"/>
                      <w:sz w:val="28"/>
                      <w:szCs w:val="28"/>
                    </w:rPr>
                    <w:sym w:font="Webdings" w:char="F063"/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ab/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لجميعها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 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يوجد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 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صِوان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 xml:space="preserve"> 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  <w:lang w:bidi="ar-JO"/>
                    </w:rPr>
                    <w:t>أُذنَيْن</w:t>
                  </w:r>
                  <w:r w:rsidRPr="00C8639B">
                    <w:rPr>
                      <w:rFonts w:cs="Simplified Arabic"/>
                      <w:sz w:val="28"/>
                      <w:szCs w:val="28"/>
                      <w:rtl/>
                    </w:rPr>
                    <w:t>.</w:t>
                  </w:r>
                </w:p>
                <w:p w:rsidR="00C8639B" w:rsidRPr="00C75D3B" w:rsidRDefault="00C8639B" w:rsidP="00C8639B">
                  <w:pPr>
                    <w:pStyle w:val="sargel1-ravbrera"/>
                    <w:spacing w:before="0" w:after="0"/>
                    <w:rPr>
                      <w:rFonts w:cs="Simplified Arabic"/>
                      <w:rtl/>
                      <w:lang w:bidi="ar-SA"/>
                    </w:rPr>
                  </w:pPr>
                  <w:r w:rsidRPr="00C75D3B">
                    <w:rPr>
                      <w:rFonts w:cs="Simplified Arabic" w:hint="cs"/>
                      <w:position w:val="-6"/>
                      <w:sz w:val="20"/>
                      <w:szCs w:val="20"/>
                      <w:rtl/>
                    </w:rPr>
                    <w:t>4</w:t>
                  </w:r>
                  <w:r w:rsidRPr="00C75D3B">
                    <w:rPr>
                      <w:rFonts w:cs="Simplified Arabic"/>
                      <w:sz w:val="32"/>
                      <w:szCs w:val="32"/>
                    </w:rPr>
                    <w:sym w:font="Webdings" w:char="F063"/>
                  </w:r>
                  <w:r w:rsidRPr="00C75D3B">
                    <w:rPr>
                      <w:rFonts w:cs="Simplified Arabic"/>
                      <w:rtl/>
                    </w:rPr>
                    <w:tab/>
                  </w:r>
                  <w:r w:rsidRPr="00DD5C8D">
                    <w:rPr>
                      <w:rFonts w:cs="Simplified Arabic"/>
                      <w:rtl/>
                      <w:lang w:bidi="ar-JO"/>
                    </w:rPr>
                    <w:t>لجميعها</w:t>
                  </w:r>
                  <w:r w:rsidRPr="00DD5C8D">
                    <w:rPr>
                      <w:rFonts w:cs="Simplified Arabic"/>
                      <w:rtl/>
                    </w:rPr>
                    <w:t xml:space="preserve"> </w:t>
                  </w:r>
                  <w:r w:rsidRPr="00DD5C8D">
                    <w:rPr>
                      <w:rFonts w:cs="Simplified Arabic"/>
                      <w:rtl/>
                      <w:lang w:bidi="ar-JO"/>
                    </w:rPr>
                    <w:t>يوجد</w:t>
                  </w:r>
                  <w:r w:rsidRPr="00DD5C8D">
                    <w:rPr>
                      <w:rFonts w:cs="Simplified Arabic"/>
                      <w:rtl/>
                    </w:rPr>
                    <w:t xml:space="preserve"> </w:t>
                  </w:r>
                  <w:r w:rsidRPr="00DD5C8D">
                    <w:rPr>
                      <w:rFonts w:cs="Simplified Arabic"/>
                      <w:rtl/>
                      <w:lang w:bidi="ar-JO"/>
                    </w:rPr>
                    <w:t>هيكل</w:t>
                  </w:r>
                  <w:r w:rsidRPr="00DD5C8D">
                    <w:rPr>
                      <w:rFonts w:cs="Simplified Arabic"/>
                      <w:rtl/>
                    </w:rPr>
                    <w:t xml:space="preserve"> </w:t>
                  </w:r>
                  <w:r w:rsidRPr="00DD5C8D">
                    <w:rPr>
                      <w:rFonts w:cs="Simplified Arabic"/>
                      <w:rtl/>
                      <w:lang w:bidi="ar-JO"/>
                    </w:rPr>
                    <w:t>عظميّ</w:t>
                  </w:r>
                  <w:r w:rsidRPr="00DD5C8D">
                    <w:rPr>
                      <w:rFonts w:cs="Simplified Arabic"/>
                      <w:rtl/>
                    </w:rPr>
                    <w:t xml:space="preserve"> </w:t>
                  </w:r>
                  <w:r w:rsidRPr="00DD5C8D">
                    <w:rPr>
                      <w:rFonts w:cs="Simplified Arabic"/>
                      <w:rtl/>
                      <w:lang w:bidi="ar-JO"/>
                    </w:rPr>
                    <w:t>داخليّ</w:t>
                  </w:r>
                  <w:r w:rsidRPr="00DD5C8D">
                    <w:rPr>
                      <w:rFonts w:cs="Simplified Arabic"/>
                      <w:rtl/>
                    </w:rPr>
                    <w:t>.</w:t>
                  </w:r>
                </w:p>
                <w:p w:rsidR="00C8639B" w:rsidRPr="00C15EDE" w:rsidRDefault="00C8639B" w:rsidP="00C8639B">
                  <w:pPr>
                    <w:pStyle w:val="Sheela"/>
                    <w:rPr>
                      <w:rFonts w:cs="Arial"/>
                      <w:rtl/>
                      <w:lang w:bidi="he-IL"/>
                    </w:rPr>
                  </w:pPr>
                </w:p>
                <w:p w:rsidR="00C8639B" w:rsidRDefault="00C8639B"/>
              </w:txbxContent>
            </v:textbox>
          </v:shape>
        </w:pict>
      </w:r>
    </w:p>
    <w:p w:rsidR="00857BD4" w:rsidRDefault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/>
          <w:b/>
          <w:bCs/>
          <w:sz w:val="28"/>
          <w:szCs w:val="28"/>
          <w:rtl/>
          <w:lang w:bidi="ar-SA"/>
        </w:rPr>
      </w:pPr>
      <w:r>
        <w:rPr>
          <w:rFonts w:cstheme="minorBidi"/>
          <w:b/>
          <w:bCs/>
          <w:sz w:val="28"/>
          <w:szCs w:val="28"/>
          <w:lang w:eastAsia="en-US"/>
        </w:rPr>
        <w:lastRenderedPageBreak/>
        <w:pict>
          <v:shape id="תיבת טקסט 12" o:spid="_x0000_s1028" type="#_x0000_t202" style="position:absolute;margin-left:-28.35pt;margin-top:-21.75pt;width:545.25pt;height:780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" fillcolor="white [3201]" strokeweight=".5pt">
            <v:textbox>
              <w:txbxContent>
                <w:p w:rsidR="00EE6F04" w:rsidRPr="00EE6F04" w:rsidRDefault="00EE6F04" w:rsidP="00EE6F04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cstheme="minorBidi" w:hint="cs"/>
                      <w:sz w:val="28"/>
                      <w:szCs w:val="28"/>
                      <w:rtl/>
                      <w:lang w:bidi="ar-SA"/>
                    </w:rPr>
                    <w:t xml:space="preserve">. </w:t>
                  </w:r>
                  <w:r w:rsidRPr="00EE6F04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 xml:space="preserve">حركة الكائنات الحية تساعدها بالحصول على شروطها الحياتية , لأي </w:t>
                  </w:r>
                  <w:r w:rsidRPr="002B1E3B"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حاجة </w:t>
                  </w:r>
                  <w:r w:rsidRPr="00EE6F04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 xml:space="preserve">يتحرك الكائن الحي في كل واحدة من الحالات التالية : أكملوا في كل بند الشرط الحياتي الملائم. </w:t>
                  </w:r>
                  <w:r w:rsidRPr="00EE6F04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استعن بمخزن الكلمات:</w:t>
                  </w:r>
                </w:p>
                <w:p w:rsidR="00EE6F04" w:rsidRDefault="00EE6F04" w:rsidP="00EE6F04">
                  <w:pPr>
                    <w:spacing w:line="360" w:lineRule="auto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EE6F04">
                    <w:rPr>
                      <w:rFonts w:cs="Arabic Transparent"/>
                      <w:b/>
                      <w:bCs/>
                      <w:sz w:val="28"/>
                      <w:szCs w:val="28"/>
                      <w:u w:val="single"/>
                      <w:rtl/>
                      <w:lang w:bidi="ar-SA"/>
                    </w:rPr>
                    <w:t>مخزن الكلمات</w:t>
                  </w:r>
                  <w:r w:rsidRPr="00EE6F04"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: </w:t>
                  </w:r>
                  <w:r w:rsidRPr="00EE6F0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>هواء , غذاء , ماء , حماية</w:t>
                  </w:r>
                </w:p>
                <w:p w:rsidR="00EE6F04" w:rsidRPr="00EE6F04" w:rsidRDefault="00EE6F04" w:rsidP="00EE6F04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أ. </w:t>
                  </w:r>
                  <w:r w:rsidRPr="00EE6F04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 xml:space="preserve">عندما شاهدت </w:t>
                  </w:r>
                  <w:r w:rsidRPr="00EE6F04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الإوزة</w:t>
                  </w:r>
                  <w:r w:rsidRPr="00EE6F04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 xml:space="preserve"> النمس المتقدم نحوها , دخلت </w:t>
                  </w:r>
                  <w:r w:rsidRPr="00EE6F04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إلى</w:t>
                  </w:r>
                  <w:r w:rsidRPr="00EE6F04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 xml:space="preserve"> الماء وسبح الفراخ في أعقابها .</w:t>
                  </w:r>
                </w:p>
                <w:p w:rsidR="00EE6F04" w:rsidRPr="00EE6F04" w:rsidRDefault="00EE6F04" w:rsidP="00EE6F04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</w:pPr>
                  <w:r w:rsidRPr="00EE6F04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 xml:space="preserve">    </w:t>
                  </w:r>
                  <w:r w:rsidRPr="00EE6F04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>الشرط الحياتي للنمس:__________</w:t>
                  </w:r>
                </w:p>
                <w:p w:rsidR="00EE6F04" w:rsidRPr="00EE6F04" w:rsidRDefault="00EE6F04" w:rsidP="00EE6F04">
                  <w:pPr>
                    <w:spacing w:line="360" w:lineRule="auto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EE6F04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 xml:space="preserve">    </w:t>
                  </w:r>
                  <w:r w:rsidRPr="00EE6F04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 xml:space="preserve">الشرط الحياتي </w:t>
                  </w:r>
                  <w:r w:rsidRPr="00EE6F04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للإوزة</w:t>
                  </w:r>
                  <w:r w:rsidRPr="00EE6F04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>:__________</w:t>
                  </w:r>
                </w:p>
                <w:p w:rsidR="00EE6F04" w:rsidRPr="00EE6F04" w:rsidRDefault="00EE6F04" w:rsidP="00EE6F04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lang w:bidi="ar-SA"/>
                    </w:rPr>
                  </w:pPr>
                  <w:r>
                    <w:rPr>
                      <w:rFonts w:cstheme="minorBidi" w:hint="cs"/>
                      <w:sz w:val="28"/>
                      <w:szCs w:val="28"/>
                      <w:rtl/>
                      <w:lang w:bidi="ar-SA"/>
                    </w:rPr>
                    <w:t xml:space="preserve">ب. </w:t>
                  </w:r>
                  <w:r w:rsidRPr="00EE6F04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. ارتفع</w:t>
                  </w:r>
                  <w:r w:rsidRPr="00EE6F04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 xml:space="preserve"> الحوت </w:t>
                  </w:r>
                  <w:r w:rsidRPr="00EE6F04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إلى</w:t>
                  </w:r>
                  <w:r w:rsidRPr="00EE6F04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 xml:space="preserve"> سطح الماء لاستنشاق الهواء .</w:t>
                  </w:r>
                </w:p>
                <w:p w:rsidR="00EE6F04" w:rsidRDefault="00EE6F04" w:rsidP="00EE6F04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</w:pPr>
                  <w:r w:rsidRPr="00EE6F04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 xml:space="preserve">   </w:t>
                  </w:r>
                  <w:r w:rsidRPr="00EE6F04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>الشرط الحياتي للحوت:_______</w:t>
                  </w:r>
                  <w:r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___</w:t>
                  </w:r>
                </w:p>
                <w:p w:rsidR="00EE6F04" w:rsidRDefault="00EE6F04" w:rsidP="00EE6F04">
                  <w:pPr>
                    <w:spacing w:line="360" w:lineRule="auto"/>
                    <w:jc w:val="both"/>
                    <w:rPr>
                      <w:rFonts w:cs="Arabic Transparent"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 xml:space="preserve">ج. </w:t>
                  </w:r>
                  <w:r>
                    <w:rPr>
                      <w:rFonts w:cs="Arabic Transparent" w:hint="cs"/>
                      <w:sz w:val="32"/>
                      <w:szCs w:val="32"/>
                      <w:rtl/>
                      <w:lang w:bidi="ar-SA"/>
                    </w:rPr>
                    <w:t xml:space="preserve">. </w:t>
                  </w:r>
                  <w:r>
                    <w:rPr>
                      <w:rFonts w:cs="Arabic Transparent"/>
                      <w:sz w:val="32"/>
                      <w:szCs w:val="32"/>
                      <w:rtl/>
                      <w:lang w:bidi="ar-SA"/>
                    </w:rPr>
                    <w:t xml:space="preserve">سار قطيع </w:t>
                  </w:r>
                  <w:r>
                    <w:rPr>
                      <w:rFonts w:cs="Arabic Transparent" w:hint="cs"/>
                      <w:sz w:val="32"/>
                      <w:szCs w:val="32"/>
                      <w:rtl/>
                      <w:lang w:bidi="ar-SA"/>
                    </w:rPr>
                    <w:t>الفيلة</w:t>
                  </w:r>
                  <w:r>
                    <w:rPr>
                      <w:rFonts w:cs="Arabic Transparent"/>
                      <w:sz w:val="32"/>
                      <w:szCs w:val="32"/>
                      <w:rtl/>
                      <w:lang w:bidi="ar-SA"/>
                    </w:rPr>
                    <w:t xml:space="preserve"> باتجاه مجمع المياه</w:t>
                  </w:r>
                  <w:r>
                    <w:rPr>
                      <w:rFonts w:cs="Arabic Transparent" w:hint="cs"/>
                      <w:sz w:val="32"/>
                      <w:szCs w:val="32"/>
                      <w:rtl/>
                      <w:lang w:bidi="ar-SA"/>
                    </w:rPr>
                    <w:t>.</w:t>
                  </w:r>
                </w:p>
                <w:p w:rsidR="00EE6F04" w:rsidRDefault="00EE6F04" w:rsidP="00EE6F04">
                  <w:pPr>
                    <w:spacing w:line="360" w:lineRule="auto"/>
                    <w:jc w:val="both"/>
                    <w:rPr>
                      <w:rFonts w:cs="Arabic Transparent"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cs="Arabic Transparent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>
                    <w:rPr>
                      <w:rFonts w:cs="Arabic Transparent" w:hint="cs"/>
                      <w:sz w:val="32"/>
                      <w:szCs w:val="32"/>
                      <w:rtl/>
                      <w:lang w:bidi="ar-SA"/>
                    </w:rPr>
                    <w:t xml:space="preserve">   </w:t>
                  </w:r>
                  <w:r>
                    <w:rPr>
                      <w:rFonts w:cs="Arabic Transparent"/>
                      <w:sz w:val="32"/>
                      <w:szCs w:val="32"/>
                      <w:rtl/>
                      <w:lang w:bidi="ar-SA"/>
                    </w:rPr>
                    <w:t>الشرط الحياتي للفيلة:_________</w:t>
                  </w:r>
                </w:p>
                <w:p w:rsidR="002B1DF2" w:rsidRDefault="002B1DF2" w:rsidP="00EE6F04">
                  <w:pPr>
                    <w:spacing w:line="360" w:lineRule="auto"/>
                    <w:jc w:val="both"/>
                    <w:rPr>
                      <w:rFonts w:cs="Arabic Transparent"/>
                      <w:sz w:val="32"/>
                      <w:szCs w:val="32"/>
                      <w:rtl/>
                      <w:lang w:bidi="ar-SA"/>
                    </w:rPr>
                  </w:pPr>
                </w:p>
                <w:p w:rsidR="002B1DF2" w:rsidRPr="00033FB0" w:rsidRDefault="002B1DF2" w:rsidP="002B1DF2">
                  <w:pPr>
                    <w:pStyle w:val="Ar-Sargel1"/>
                    <w:spacing w:before="0" w:after="0" w:line="360" w:lineRule="auto"/>
                    <w:rPr>
                      <w:rStyle w:val="geezalight"/>
                      <w:rFonts w:ascii="Arial" w:hAnsi="Arial" w:cs="Arial"/>
                      <w:b/>
                      <w:bCs/>
                      <w:rtl/>
                    </w:rPr>
                  </w:pPr>
                  <w:r>
                    <w:rPr>
                      <w:rFonts w:cs="Arabic Transparent" w:hint="cs"/>
                      <w:sz w:val="32"/>
                      <w:szCs w:val="32"/>
                      <w:rtl/>
                      <w:lang w:bidi="ar-SA"/>
                    </w:rPr>
                    <w:t xml:space="preserve">4. </w:t>
                  </w:r>
                  <w:r w:rsidRPr="00033FB0">
                    <w:rPr>
                      <w:rStyle w:val="geezalight"/>
                      <w:rFonts w:ascii="Arial" w:hAnsi="Arial" w:cs="Arial"/>
                      <w:b/>
                      <w:bCs/>
                      <w:w w:val="99"/>
                      <w:rtl/>
                    </w:rPr>
                    <w:t>في أشهر الصّيف تَظْهَر مجموعات كبيرة من قناديل البحر (</w:t>
                  </w:r>
                  <w:proofErr w:type="spellStart"/>
                  <w:r w:rsidRPr="00033FB0">
                    <w:rPr>
                      <w:rStyle w:val="geezalight"/>
                      <w:rFonts w:ascii="Arial" w:hAnsi="Arial" w:cs="Arial"/>
                      <w:b/>
                      <w:bCs/>
                      <w:w w:val="99"/>
                      <w:rtl/>
                    </w:rPr>
                    <w:t>المِدُوزَة)</w:t>
                  </w:r>
                  <w:proofErr w:type="spellEnd"/>
                  <w:r w:rsidRPr="00033FB0">
                    <w:rPr>
                      <w:rStyle w:val="geezalight"/>
                      <w:rFonts w:ascii="Arial" w:hAnsi="Arial" w:cs="Arial"/>
                      <w:b/>
                      <w:bCs/>
                      <w:w w:val="99"/>
                      <w:rtl/>
                    </w:rPr>
                    <w:t xml:space="preserve"> في شواطئ البلاد.</w:t>
                  </w:r>
                </w:p>
                <w:p w:rsidR="002B1DF2" w:rsidRPr="00033FB0" w:rsidRDefault="002B1DF2" w:rsidP="002B1DF2">
                  <w:pPr>
                    <w:pStyle w:val="Ar-Sargel1"/>
                    <w:spacing w:before="0" w:after="0" w:line="360" w:lineRule="auto"/>
                    <w:rPr>
                      <w:rFonts w:ascii="Arial" w:hAnsi="Arial" w:cs="Arial"/>
                      <w:b/>
                      <w:bCs/>
                      <w:rtl/>
                    </w:rPr>
                  </w:pPr>
                  <w:r w:rsidRPr="00033FB0">
                    <w:rPr>
                      <w:rStyle w:val="geezalight"/>
                      <w:rFonts w:ascii="Arial" w:hAnsi="Arial" w:cs="Arial"/>
                      <w:b/>
                      <w:bCs/>
                      <w:rtl/>
                    </w:rPr>
                    <w:t xml:space="preserve">    أيّ جملة من الجمل التّالية تَصِفُ </w:t>
                  </w:r>
                  <w:r w:rsidRPr="0022324D">
                    <w:rPr>
                      <w:rStyle w:val="geezalight"/>
                      <w:rFonts w:ascii="Arial" w:hAnsi="Arial" w:cs="Arial"/>
                      <w:b/>
                      <w:bCs/>
                      <w:u w:val="single"/>
                      <w:rtl/>
                    </w:rPr>
                    <w:t>مُمَيِّزًا حياتيًّا</w:t>
                  </w:r>
                  <w:r w:rsidRPr="00033FB0">
                    <w:rPr>
                      <w:rStyle w:val="geezalight"/>
                      <w:rFonts w:ascii="Arial" w:hAnsi="Arial" w:cs="Arial"/>
                      <w:b/>
                      <w:bCs/>
                      <w:rtl/>
                    </w:rPr>
                    <w:t xml:space="preserve"> لقنديل البحر؟</w:t>
                  </w:r>
                </w:p>
                <w:p w:rsidR="002B1DF2" w:rsidRPr="00033FB0" w:rsidRDefault="002B1DF2" w:rsidP="002B1DF2">
                  <w:pPr>
                    <w:pStyle w:val="sargel1-ravbrera"/>
                    <w:spacing w:before="0" w:after="0" w:line="276" w:lineRule="auto"/>
                    <w:rPr>
                      <w:rFonts w:ascii="Arial" w:hAnsi="Arial" w:cs="Arial"/>
                      <w:sz w:val="28"/>
                      <w:szCs w:val="28"/>
                      <w:rtl/>
                      <w:lang w:bidi="ar-YE"/>
                    </w:rPr>
                  </w:pPr>
                  <w:r w:rsidRPr="00033FB0">
                    <w:rPr>
                      <w:rFonts w:ascii="Arial" w:hAnsi="Arial" w:cs="Arial"/>
                      <w:position w:val="-6"/>
                      <w:sz w:val="18"/>
                      <w:szCs w:val="18"/>
                      <w:rtl/>
                    </w:rPr>
                    <w:t>1</w:t>
                  </w:r>
                  <w:r w:rsidRPr="00033FB0">
                    <w:rPr>
                      <w:rFonts w:ascii="Arial" w:hAnsi="Arial" w:cs="Arial"/>
                    </w:rPr>
                    <w:sym w:font="Webdings" w:char="F063"/>
                  </w:r>
                  <w:r w:rsidRPr="00033FB0">
                    <w:rPr>
                      <w:rFonts w:ascii="Arial" w:hAnsi="Arial" w:cs="Arial"/>
                      <w:sz w:val="28"/>
                      <w:szCs w:val="28"/>
                      <w:rtl/>
                    </w:rPr>
                    <w:tab/>
                  </w:r>
                  <w:r w:rsidRPr="00033FB0">
                    <w:rPr>
                      <w:rStyle w:val="geezalight"/>
                      <w:rFonts w:ascii="Arial" w:hAnsi="Arial" w:cs="Arial"/>
                      <w:sz w:val="28"/>
                      <w:szCs w:val="28"/>
                      <w:rtl/>
                    </w:rPr>
                    <w:t>لِقنديل البحر جِسْمٌ على شَكل جرس.</w:t>
                  </w:r>
                </w:p>
                <w:p w:rsidR="002B1DF2" w:rsidRPr="00033FB0" w:rsidRDefault="002B1DF2" w:rsidP="002B1DF2">
                  <w:pPr>
                    <w:pStyle w:val="sargel1-ravbrera"/>
                    <w:spacing w:before="0" w:after="0" w:line="276" w:lineRule="auto"/>
                    <w:rPr>
                      <w:rFonts w:ascii="Arial" w:hAnsi="Arial" w:cs="Arial"/>
                      <w:sz w:val="28"/>
                      <w:szCs w:val="28"/>
                      <w:rtl/>
                      <w:lang w:bidi="ar-YE"/>
                    </w:rPr>
                  </w:pPr>
                  <w:r w:rsidRPr="00033FB0">
                    <w:rPr>
                      <w:rFonts w:ascii="Arial" w:hAnsi="Arial" w:cs="Arial"/>
                      <w:position w:val="-6"/>
                      <w:sz w:val="18"/>
                      <w:szCs w:val="18"/>
                      <w:rtl/>
                    </w:rPr>
                    <w:t>2</w:t>
                  </w:r>
                  <w:r w:rsidRPr="00033FB0">
                    <w:rPr>
                      <w:rFonts w:ascii="Arial" w:hAnsi="Arial" w:cs="Arial"/>
                    </w:rPr>
                    <w:sym w:font="Webdings" w:char="F063"/>
                  </w:r>
                  <w:r w:rsidRPr="00033FB0">
                    <w:rPr>
                      <w:rFonts w:ascii="Arial" w:hAnsi="Arial" w:cs="Arial"/>
                      <w:sz w:val="28"/>
                      <w:szCs w:val="28"/>
                      <w:rtl/>
                    </w:rPr>
                    <w:tab/>
                  </w:r>
                  <w:r w:rsidRPr="00033FB0">
                    <w:rPr>
                      <w:rStyle w:val="geezalight"/>
                      <w:rFonts w:ascii="Arial" w:hAnsi="Arial" w:cs="Arial"/>
                      <w:sz w:val="28"/>
                      <w:szCs w:val="28"/>
                      <w:rtl/>
                    </w:rPr>
                    <w:t>قنديل البحر هو حيوان لا فقريّ.</w:t>
                  </w:r>
                </w:p>
                <w:p w:rsidR="002B1DF2" w:rsidRPr="00033FB0" w:rsidRDefault="002B1DF2" w:rsidP="002B1DF2">
                  <w:pPr>
                    <w:pStyle w:val="sargel1-ravbrera"/>
                    <w:spacing w:before="0" w:after="0" w:line="276" w:lineRule="auto"/>
                    <w:rPr>
                      <w:rFonts w:ascii="Arial" w:hAnsi="Arial" w:cs="Arial"/>
                      <w:sz w:val="28"/>
                      <w:szCs w:val="28"/>
                      <w:rtl/>
                      <w:lang w:bidi="ar-YE"/>
                    </w:rPr>
                  </w:pPr>
                  <w:r w:rsidRPr="00033FB0">
                    <w:rPr>
                      <w:rFonts w:ascii="Arial" w:hAnsi="Arial" w:cs="Arial"/>
                      <w:position w:val="-6"/>
                      <w:sz w:val="18"/>
                      <w:szCs w:val="18"/>
                      <w:rtl/>
                    </w:rPr>
                    <w:t>3</w:t>
                  </w:r>
                  <w:r w:rsidRPr="00033FB0">
                    <w:rPr>
                      <w:rFonts w:ascii="Arial" w:hAnsi="Arial" w:cs="Arial"/>
                    </w:rPr>
                    <w:sym w:font="Webdings" w:char="F063"/>
                  </w:r>
                  <w:r w:rsidRPr="00033FB0">
                    <w:rPr>
                      <w:rFonts w:ascii="Arial" w:hAnsi="Arial" w:cs="Arial"/>
                      <w:sz w:val="28"/>
                      <w:szCs w:val="28"/>
                      <w:rtl/>
                    </w:rPr>
                    <w:tab/>
                  </w:r>
                  <w:r w:rsidRPr="00033FB0">
                    <w:rPr>
                      <w:rStyle w:val="geezalight"/>
                      <w:rFonts w:ascii="Arial" w:hAnsi="Arial" w:cs="Arial"/>
                      <w:sz w:val="28"/>
                      <w:szCs w:val="28"/>
                      <w:rtl/>
                    </w:rPr>
                    <w:t>قنديل البحر تَفْتَرِسُهُ السّلاحف والدّلافين.</w:t>
                  </w:r>
                </w:p>
                <w:p w:rsidR="002B1DF2" w:rsidRDefault="002B1DF2" w:rsidP="002B1DF2">
                  <w:pPr>
                    <w:pStyle w:val="sargel1-ravbrera"/>
                    <w:spacing w:before="0" w:after="0" w:line="276" w:lineRule="auto"/>
                    <w:rPr>
                      <w:rStyle w:val="geezalight"/>
                      <w:rFonts w:ascii="Arial" w:hAnsi="Arial" w:cs="Arial"/>
                      <w:sz w:val="28"/>
                      <w:szCs w:val="28"/>
                      <w:rtl/>
                    </w:rPr>
                  </w:pPr>
                  <w:r w:rsidRPr="00033FB0">
                    <w:rPr>
                      <w:rFonts w:ascii="Arial" w:hAnsi="Arial" w:cs="Arial"/>
                      <w:position w:val="-6"/>
                      <w:sz w:val="18"/>
                      <w:szCs w:val="18"/>
                      <w:rtl/>
                    </w:rPr>
                    <w:t>4</w:t>
                  </w:r>
                  <w:r w:rsidRPr="00033FB0">
                    <w:rPr>
                      <w:rFonts w:ascii="Arial" w:hAnsi="Arial" w:cs="Arial"/>
                    </w:rPr>
                    <w:sym w:font="Webdings" w:char="F063"/>
                  </w:r>
                  <w:r w:rsidRPr="00033FB0">
                    <w:rPr>
                      <w:rFonts w:ascii="Arial" w:hAnsi="Arial" w:cs="Arial"/>
                      <w:sz w:val="28"/>
                      <w:szCs w:val="28"/>
                      <w:rtl/>
                    </w:rPr>
                    <w:tab/>
                  </w:r>
                  <w:r w:rsidRPr="00033FB0">
                    <w:rPr>
                      <w:rStyle w:val="geezalight"/>
                      <w:rFonts w:ascii="Arial" w:hAnsi="Arial" w:cs="Arial"/>
                      <w:sz w:val="28"/>
                      <w:szCs w:val="28"/>
                      <w:rtl/>
                    </w:rPr>
                    <w:t>قنديل البحر يأكل السّرطانات والأسماك.</w:t>
                  </w:r>
                </w:p>
                <w:p w:rsidR="002B1DF2" w:rsidRDefault="002B1DF2" w:rsidP="00EE6F04">
                  <w:pPr>
                    <w:spacing w:line="360" w:lineRule="auto"/>
                    <w:jc w:val="both"/>
                    <w:rPr>
                      <w:rFonts w:cs="Arabic Transparent"/>
                      <w:sz w:val="32"/>
                      <w:szCs w:val="32"/>
                      <w:rtl/>
                      <w:lang w:bidi="ar-YE"/>
                    </w:rPr>
                  </w:pPr>
                </w:p>
                <w:p w:rsidR="00CC1F46" w:rsidRPr="00CC1F46" w:rsidRDefault="00CC1F46" w:rsidP="00CC1F46">
                  <w:pPr>
                    <w:spacing w:line="360" w:lineRule="auto"/>
                    <w:jc w:val="both"/>
                    <w:rPr>
                      <w:rFonts w:cs="Arabic Transparent"/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cs="Arabic Transparent" w:hint="cs"/>
                      <w:sz w:val="32"/>
                      <w:szCs w:val="32"/>
                      <w:rtl/>
                      <w:lang w:bidi="ar-YE"/>
                    </w:rPr>
                    <w:t xml:space="preserve">5. </w:t>
                  </w:r>
                  <w:r w:rsidRPr="00CC1F46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>في جولة أجريت بمكان أثري وجدت علامات لكائن حي عاش في تلك الفترة</w:t>
                  </w:r>
                  <w:r w:rsidR="0022324D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.</w:t>
                  </w:r>
                  <w:r w:rsidRPr="00CC1F46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 xml:space="preserve"> كانت العلامات : شكله </w:t>
                  </w:r>
                  <w:r w:rsidRPr="0022324D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>ي</w:t>
                  </w:r>
                  <w:r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>شبه القارب</w:t>
                  </w:r>
                  <w:r w:rsidRPr="00CC1F46"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بجانبي جسمه أع</w:t>
                  </w:r>
                  <w:r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bidi="ar-SA"/>
                    </w:rPr>
                    <w:t>ضاء مماثلة للزعانف وبرأسه فتحات</w:t>
                  </w:r>
                  <w:r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خياشيم</w:t>
                  </w:r>
                  <w:r w:rsidRPr="00CC1F46"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bidi="ar-SA"/>
                    </w:rPr>
                    <w:t>.</w:t>
                  </w:r>
                </w:p>
                <w:p w:rsidR="00CC1F46" w:rsidRPr="00CC1F46" w:rsidRDefault="00CC1F46" w:rsidP="0022324D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</w:pPr>
                  <w:r w:rsidRPr="00CC1F46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 xml:space="preserve">    أ) </w:t>
                  </w:r>
                  <w:r w:rsidR="0022324D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إفترض</w:t>
                  </w:r>
                  <w:r w:rsidRPr="00CC1F46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>: بأيّ بيئة حياتية عاش هذا الكائن بالماضي؟_________</w:t>
                  </w:r>
                </w:p>
                <w:p w:rsidR="00CC1F46" w:rsidRPr="00CC1F46" w:rsidRDefault="00CC1F46" w:rsidP="00CC1F46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</w:pPr>
                  <w:r w:rsidRPr="00CC1F46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 xml:space="preserve">    </w:t>
                  </w:r>
                  <w:r w:rsidRPr="00CC1F46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>ب)</w:t>
                  </w:r>
                  <w:r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أكتب ثلاث علامات إعتمدت عليها لكتابة فرضيتك</w:t>
                  </w:r>
                  <w:r w:rsidRPr="00CC1F46"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  <w:t>:</w:t>
                  </w:r>
                </w:p>
                <w:p w:rsidR="00CC1F46" w:rsidRDefault="00CC1F46" w:rsidP="00EE6F04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___________________ ، ____________________ ، ____________________</w:t>
                  </w:r>
                </w:p>
                <w:p w:rsidR="00334D38" w:rsidRDefault="00334D38" w:rsidP="00EE6F04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</w:pPr>
                </w:p>
                <w:p w:rsidR="00334D38" w:rsidRDefault="00334D38" w:rsidP="00EE6F04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 xml:space="preserve">6. توجد لحيوان معين </w:t>
                  </w:r>
                  <w:r w:rsidRPr="005C6DC3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>حراشف</w:t>
                  </w:r>
                  <w:r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 xml:space="preserve"> ويستعمل</w:t>
                  </w:r>
                  <w:r w:rsidRPr="005C6DC3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رئتيه</w:t>
                  </w:r>
                  <w:r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 xml:space="preserve"> لتنفيذ تبادل الغازات.</w:t>
                  </w:r>
                </w:p>
                <w:p w:rsidR="00334D38" w:rsidRDefault="00334D38" w:rsidP="002B1E3B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لأي</w:t>
                  </w:r>
                  <w:r w:rsidR="002B1E3B"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>ة فئة</w:t>
                  </w:r>
                  <w:r>
                    <w:rPr>
                      <w:rFonts w:cs="Arabic Transparent" w:hint="cs"/>
                      <w:sz w:val="28"/>
                      <w:szCs w:val="28"/>
                      <w:rtl/>
                      <w:lang w:bidi="ar-SA"/>
                    </w:rPr>
                    <w:t xml:space="preserve"> يتبع هذا الحيوان؟</w:t>
                  </w:r>
                </w:p>
                <w:p w:rsidR="00334D38" w:rsidRDefault="00334D38" w:rsidP="00334D38">
                  <w:pPr>
                    <w:pStyle w:val="a7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cs="Arabic Transparent"/>
                      <w:sz w:val="32"/>
                      <w:szCs w:val="32"/>
                      <w:lang w:bidi="ar-YE"/>
                    </w:rPr>
                  </w:pPr>
                  <w:r>
                    <w:rPr>
                      <w:rFonts w:cs="Arabic Transparent" w:hint="cs"/>
                      <w:sz w:val="32"/>
                      <w:szCs w:val="32"/>
                      <w:rtl/>
                      <w:lang w:bidi="ar-YE"/>
                    </w:rPr>
                    <w:t>ألأسماك</w:t>
                  </w:r>
                </w:p>
                <w:p w:rsidR="00334D38" w:rsidRDefault="00334D38" w:rsidP="00334D38">
                  <w:pPr>
                    <w:pStyle w:val="a7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cs="Arabic Transparent"/>
                      <w:sz w:val="32"/>
                      <w:szCs w:val="32"/>
                      <w:lang w:bidi="ar-YE"/>
                    </w:rPr>
                  </w:pPr>
                  <w:r>
                    <w:rPr>
                      <w:rFonts w:cs="Arabic Transparent" w:hint="cs"/>
                      <w:sz w:val="32"/>
                      <w:szCs w:val="32"/>
                      <w:rtl/>
                      <w:lang w:bidi="ar-YE"/>
                    </w:rPr>
                    <w:t>ألزواحف</w:t>
                  </w:r>
                </w:p>
                <w:p w:rsidR="00334D38" w:rsidRDefault="00334D38" w:rsidP="00334D38">
                  <w:pPr>
                    <w:spacing w:line="360" w:lineRule="auto"/>
                    <w:ind w:left="360"/>
                    <w:jc w:val="both"/>
                    <w:rPr>
                      <w:rFonts w:cs="Arabic Transparent"/>
                      <w:sz w:val="32"/>
                      <w:szCs w:val="32"/>
                      <w:rtl/>
                      <w:lang w:bidi="ar-YE"/>
                    </w:rPr>
                  </w:pPr>
                  <w:r>
                    <w:rPr>
                      <w:rFonts w:cs="Arabic Transparent" w:hint="cs"/>
                      <w:sz w:val="32"/>
                      <w:szCs w:val="32"/>
                      <w:rtl/>
                      <w:lang w:bidi="ar-YE"/>
                    </w:rPr>
                    <w:t>ج. ألثديات</w:t>
                  </w:r>
                </w:p>
                <w:p w:rsidR="00334D38" w:rsidRPr="00334D38" w:rsidRDefault="00334D38" w:rsidP="00334D38">
                  <w:pPr>
                    <w:spacing w:line="360" w:lineRule="auto"/>
                    <w:ind w:left="360"/>
                    <w:jc w:val="both"/>
                    <w:rPr>
                      <w:rFonts w:cs="Arabic Transparent"/>
                      <w:sz w:val="32"/>
                      <w:szCs w:val="32"/>
                      <w:rtl/>
                      <w:lang w:bidi="ar-YE"/>
                    </w:rPr>
                  </w:pPr>
                  <w:r>
                    <w:rPr>
                      <w:rFonts w:cs="Arabic Transparent" w:hint="cs"/>
                      <w:sz w:val="32"/>
                      <w:szCs w:val="32"/>
                      <w:rtl/>
                      <w:lang w:bidi="ar-YE"/>
                    </w:rPr>
                    <w:t>د. ألبرمائيات</w:t>
                  </w:r>
                </w:p>
                <w:p w:rsidR="00EE6F04" w:rsidRPr="00EE6F04" w:rsidRDefault="00EE6F04" w:rsidP="00EE6F04">
                  <w:pPr>
                    <w:spacing w:line="360" w:lineRule="auto"/>
                    <w:jc w:val="both"/>
                    <w:rPr>
                      <w:rFonts w:cs="Arabic Transparent"/>
                      <w:sz w:val="28"/>
                      <w:szCs w:val="28"/>
                      <w:rtl/>
                      <w:lang w:bidi="ar-SA"/>
                    </w:rPr>
                  </w:pPr>
                </w:p>
                <w:p w:rsidR="00B02610" w:rsidRPr="00EE6F04" w:rsidRDefault="00B02610">
                  <w:pPr>
                    <w:rPr>
                      <w:rFonts w:cstheme="minorBidi"/>
                      <w:sz w:val="28"/>
                      <w:szCs w:val="28"/>
                      <w:lang w:bidi="ar-SA"/>
                    </w:rPr>
                  </w:pPr>
                </w:p>
              </w:txbxContent>
            </v:textbox>
          </v:shape>
        </w:pict>
      </w: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857BD4" w:rsidRDefault="00857BD4" w:rsidP="00857BD4">
      <w:pPr>
        <w:bidi w:val="0"/>
        <w:rPr>
          <w:rFonts w:cstheme="minorBidi" w:hint="cs"/>
          <w:b/>
          <w:bCs/>
          <w:sz w:val="28"/>
          <w:szCs w:val="28"/>
          <w:rtl/>
          <w:lang w:bidi="ar-SA"/>
        </w:rPr>
      </w:pPr>
    </w:p>
    <w:p w:rsidR="00C8639B" w:rsidRDefault="00C8639B" w:rsidP="00857BD4">
      <w:pPr>
        <w:bidi w:val="0"/>
        <w:rPr>
          <w:rFonts w:cstheme="minorBidi"/>
          <w:b/>
          <w:bCs/>
          <w:sz w:val="28"/>
          <w:szCs w:val="28"/>
          <w:lang w:bidi="ar-SA"/>
        </w:rPr>
      </w:pPr>
      <w:r>
        <w:rPr>
          <w:rFonts w:cstheme="minorBidi"/>
          <w:b/>
          <w:bCs/>
          <w:sz w:val="28"/>
          <w:szCs w:val="28"/>
          <w:rtl/>
          <w:lang w:bidi="ar-SA"/>
        </w:rPr>
        <w:br w:type="page"/>
      </w:r>
    </w:p>
    <w:tbl>
      <w:tblPr>
        <w:tblStyle w:val="a5"/>
        <w:tblpPr w:leftFromText="180" w:rightFromText="180" w:vertAnchor="page" w:horzAnchor="margin" w:tblpY="2521"/>
        <w:bidiVisual/>
        <w:tblW w:w="0" w:type="auto"/>
        <w:tblLook w:val="04A0"/>
      </w:tblPr>
      <w:tblGrid>
        <w:gridCol w:w="3217"/>
        <w:gridCol w:w="3218"/>
        <w:gridCol w:w="3218"/>
      </w:tblGrid>
      <w:tr w:rsidR="005C6DC3" w:rsidTr="00857BD4">
        <w:trPr>
          <w:trHeight w:val="461"/>
        </w:trPr>
        <w:tc>
          <w:tcPr>
            <w:tcW w:w="3217" w:type="dxa"/>
          </w:tcPr>
          <w:p w:rsidR="005C6DC3" w:rsidRDefault="005C6DC3" w:rsidP="00857BD4">
            <w:pPr>
              <w:spacing w:line="360" w:lineRule="auto"/>
              <w:jc w:val="center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bidi="ar-SA"/>
              </w:rPr>
              <w:lastRenderedPageBreak/>
              <w:t>ألمرحلة في دورة الحياة</w:t>
            </w:r>
          </w:p>
        </w:tc>
        <w:tc>
          <w:tcPr>
            <w:tcW w:w="3218" w:type="dxa"/>
          </w:tcPr>
          <w:p w:rsidR="005C6DC3" w:rsidRDefault="005C6DC3" w:rsidP="00857BD4">
            <w:pPr>
              <w:spacing w:line="360" w:lineRule="auto"/>
              <w:jc w:val="center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bidi="ar-SA"/>
              </w:rPr>
              <w:t>ألبيئة الحياتية</w:t>
            </w:r>
          </w:p>
        </w:tc>
        <w:tc>
          <w:tcPr>
            <w:tcW w:w="3218" w:type="dxa"/>
          </w:tcPr>
          <w:p w:rsidR="005C6DC3" w:rsidRDefault="005C6DC3" w:rsidP="00857BD4">
            <w:pPr>
              <w:spacing w:line="360" w:lineRule="auto"/>
              <w:jc w:val="center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bidi="ar-SA"/>
              </w:rPr>
              <w:t>إسم عضو التنفس</w:t>
            </w:r>
          </w:p>
        </w:tc>
      </w:tr>
      <w:tr w:rsidR="005C6DC3" w:rsidTr="00857BD4">
        <w:trPr>
          <w:trHeight w:val="678"/>
        </w:trPr>
        <w:tc>
          <w:tcPr>
            <w:tcW w:w="3217" w:type="dxa"/>
          </w:tcPr>
          <w:p w:rsidR="00F113BA" w:rsidRDefault="00F113BA" w:rsidP="00857BD4">
            <w:pPr>
              <w:spacing w:line="360" w:lineRule="auto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DavidMFOBold" w:hAnsi="DavidMFOBold" w:cs="Arial" w:hint="cs"/>
                <w:b/>
                <w:bCs/>
                <w:sz w:val="30"/>
                <w:szCs w:val="30"/>
                <w:lang w:eastAsia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3175</wp:posOffset>
                  </wp:positionV>
                  <wp:extent cx="952500" cy="447675"/>
                  <wp:effectExtent l="0" t="0" r="0" b="9525"/>
                  <wp:wrapSquare wrapText="bothSides"/>
                  <wp:docPr id="17" name="תמונה 17" descr="25-mad-012-5A-SOF-q4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5-mad-012-5A-SOF-q4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  <w:lang w:bidi="ar-SA"/>
              </w:rPr>
              <w:t xml:space="preserve">بيوض </w:t>
            </w:r>
          </w:p>
        </w:tc>
        <w:tc>
          <w:tcPr>
            <w:tcW w:w="3218" w:type="dxa"/>
          </w:tcPr>
          <w:p w:rsidR="005C6DC3" w:rsidRDefault="005C6DC3" w:rsidP="00857BD4">
            <w:pPr>
              <w:spacing w:line="360" w:lineRule="auto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3218" w:type="dxa"/>
          </w:tcPr>
          <w:p w:rsidR="005C6DC3" w:rsidRDefault="005C6DC3" w:rsidP="00857BD4">
            <w:pPr>
              <w:spacing w:line="360" w:lineRule="auto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</w:p>
        </w:tc>
      </w:tr>
      <w:tr w:rsidR="005C6DC3" w:rsidTr="00857BD4">
        <w:trPr>
          <w:trHeight w:val="865"/>
        </w:trPr>
        <w:tc>
          <w:tcPr>
            <w:tcW w:w="3217" w:type="dxa"/>
          </w:tcPr>
          <w:p w:rsidR="00F113BA" w:rsidRDefault="00F113BA" w:rsidP="00857BD4">
            <w:pPr>
              <w:spacing w:line="360" w:lineRule="auto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bidi="ar-SA"/>
              </w:rPr>
              <w:t xml:space="preserve">شراغيف  </w:t>
            </w:r>
            <w:r>
              <w:rPr>
                <w:rFonts w:cstheme="minorBidi"/>
                <w:b/>
                <w:bCs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3175</wp:posOffset>
                  </wp:positionV>
                  <wp:extent cx="809625" cy="571500"/>
                  <wp:effectExtent l="0" t="0" r="9525" b="0"/>
                  <wp:wrapSquare wrapText="bothSides"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8" w:type="dxa"/>
          </w:tcPr>
          <w:p w:rsidR="005C6DC3" w:rsidRDefault="005C6DC3" w:rsidP="00857BD4">
            <w:pPr>
              <w:spacing w:line="360" w:lineRule="auto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3218" w:type="dxa"/>
          </w:tcPr>
          <w:p w:rsidR="005C6DC3" w:rsidRDefault="005C6DC3" w:rsidP="00857BD4">
            <w:pPr>
              <w:spacing w:line="360" w:lineRule="auto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</w:p>
        </w:tc>
      </w:tr>
      <w:tr w:rsidR="005C6DC3" w:rsidTr="00857BD4">
        <w:trPr>
          <w:trHeight w:val="937"/>
        </w:trPr>
        <w:tc>
          <w:tcPr>
            <w:tcW w:w="3217" w:type="dxa"/>
          </w:tcPr>
          <w:p w:rsidR="00F113BA" w:rsidRDefault="00F113BA" w:rsidP="00857BD4">
            <w:pPr>
              <w:spacing w:line="360" w:lineRule="auto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bidi="ar-SA"/>
              </w:rPr>
              <w:t xml:space="preserve">ضفدع بالغ    </w:t>
            </w:r>
            <w:r>
              <w:rPr>
                <w:rFonts w:ascii="DavidMFOBold" w:hAnsi="DavidMFOBold" w:cs="DavidMFOBold"/>
                <w:b/>
                <w:bCs/>
                <w:sz w:val="30"/>
                <w:szCs w:val="30"/>
                <w:lang w:eastAsia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2540</wp:posOffset>
                  </wp:positionV>
                  <wp:extent cx="1000125" cy="476250"/>
                  <wp:effectExtent l="0" t="0" r="9525" b="0"/>
                  <wp:wrapSquare wrapText="bothSides"/>
                  <wp:docPr id="19" name="תמונה 19" descr="25-mad-012-5A-SOF-q4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5-mad-012-5A-SOF-q4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8" w:type="dxa"/>
          </w:tcPr>
          <w:p w:rsidR="005C6DC3" w:rsidRDefault="005C6DC3" w:rsidP="00857BD4">
            <w:pPr>
              <w:spacing w:line="360" w:lineRule="auto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3218" w:type="dxa"/>
          </w:tcPr>
          <w:p w:rsidR="005C6DC3" w:rsidRDefault="005C6DC3" w:rsidP="00857BD4">
            <w:pPr>
              <w:spacing w:line="360" w:lineRule="auto"/>
              <w:rPr>
                <w:rFonts w:cstheme="minorBidi"/>
                <w:b/>
                <w:bCs/>
                <w:sz w:val="28"/>
                <w:szCs w:val="28"/>
                <w:rtl/>
                <w:lang w:bidi="ar-SA"/>
              </w:rPr>
            </w:pPr>
          </w:p>
        </w:tc>
      </w:tr>
    </w:tbl>
    <w:p w:rsidR="00C8639B" w:rsidRDefault="00857BD4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  <w:r>
        <w:rPr>
          <w:rFonts w:cstheme="minorBidi"/>
          <w:b/>
          <w:bCs/>
          <w:sz w:val="28"/>
          <w:szCs w:val="28"/>
          <w:rtl/>
          <w:lang w:eastAsia="en-US"/>
        </w:rPr>
        <w:pict>
          <v:shape id="תיבת טקסט 13" o:spid="_x0000_s1030" type="#_x0000_t202" style="position:absolute;left:0;text-align:left;margin-left:-31.35pt;margin-top:-51.3pt;width:551.25pt;height:98.2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" fillcolor="white [3201]" stroked="f" strokeweight=".5pt">
            <v:textbox style="mso-next-textbox:#תיבת טקסט 13">
              <w:txbxContent>
                <w:p w:rsidR="005C6DC3" w:rsidRPr="00DD5C8D" w:rsidRDefault="00857BD4" w:rsidP="005C6DC3">
                  <w:pPr>
                    <w:pStyle w:val="Ar-Sargel1"/>
                    <w:spacing w:before="0" w:after="0"/>
                    <w:rPr>
                      <w:rFonts w:cs="Simplified Arabic"/>
                      <w:rtl/>
                    </w:rPr>
                  </w:pPr>
                  <w:r>
                    <w:rPr>
                      <w:rFonts w:cs="Simplified Arabic" w:hint="cs"/>
                      <w:rtl/>
                    </w:rPr>
                    <w:t>7</w:t>
                  </w:r>
                  <w:r w:rsidR="005C6DC3">
                    <w:rPr>
                      <w:rFonts w:cs="Simplified Arabic" w:hint="cs"/>
                      <w:rtl/>
                    </w:rPr>
                    <w:t xml:space="preserve">. </w:t>
                  </w:r>
                  <w:r w:rsidR="005C6DC3" w:rsidRPr="00DD5C8D">
                    <w:rPr>
                      <w:rFonts w:cs="Simplified Arabic"/>
                      <w:rtl/>
                    </w:rPr>
                    <w:t xml:space="preserve">في الجدول التالي تظهر رسوم توضيحيّة تُبيِّن مراحل دورة حياة الضفدع. </w:t>
                  </w:r>
                </w:p>
                <w:p w:rsidR="005C6DC3" w:rsidRPr="00C15EDE" w:rsidRDefault="005C6DC3" w:rsidP="005C6DC3">
                  <w:pPr>
                    <w:pStyle w:val="Ar-Sargel1"/>
                    <w:spacing w:before="0" w:after="0"/>
                    <w:rPr>
                      <w:rFonts w:cs="Arial"/>
                      <w:rtl/>
                      <w:lang w:bidi="he-IL"/>
                    </w:rPr>
                  </w:pPr>
                  <w:r w:rsidRPr="00DD5C8D">
                    <w:rPr>
                      <w:rFonts w:cs="Simplified Arabic"/>
                      <w:spacing w:val="-3"/>
                      <w:rtl/>
                    </w:rPr>
                    <w:t xml:space="preserve">اكتبْ ما هي البيئة الحياتيّة المناسبة لكلّ مرحلة، واسم عضو التنفّس الذي يُشارك </w:t>
                  </w:r>
                  <w:r w:rsidRPr="00DD5C8D">
                    <w:rPr>
                      <w:rFonts w:cs="Simplified Arabic"/>
                      <w:spacing w:val="-3"/>
                      <w:rtl/>
                    </w:rPr>
                    <w:br/>
                    <w:t>في كلّ مرحلة</w:t>
                  </w:r>
                  <w:r w:rsidRPr="00DD5C8D">
                    <w:rPr>
                      <w:rFonts w:cs="Simplified Arabic"/>
                      <w:rtl/>
                    </w:rPr>
                    <w:t xml:space="preserve">. </w:t>
                  </w:r>
                </w:p>
                <w:p w:rsidR="005C6DC3" w:rsidRPr="005C6DC3" w:rsidRDefault="005C6DC3">
                  <w:pPr>
                    <w:rPr>
                      <w:rFonts w:cstheme="minorBidi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113BA" w:rsidRDefault="00857BD4" w:rsidP="00D21282">
      <w:pPr>
        <w:spacing w:line="360" w:lineRule="auto"/>
        <w:rPr>
          <w:rFonts w:cstheme="minorBidi" w:hint="cs"/>
          <w:b/>
          <w:bCs/>
          <w:sz w:val="28"/>
          <w:szCs w:val="28"/>
          <w:rtl/>
          <w:lang w:bidi="ar-SA"/>
        </w:rPr>
      </w:pPr>
      <w:r>
        <w:rPr>
          <w:rFonts w:cstheme="minorBidi" w:hint="cs"/>
          <w:b/>
          <w:bCs/>
          <w:sz w:val="28"/>
          <w:szCs w:val="28"/>
          <w:rtl/>
          <w:lang w:bidi="ar-SA"/>
        </w:rPr>
        <w:t>8</w:t>
      </w:r>
      <w:r w:rsidR="00F113BA">
        <w:rPr>
          <w:rFonts w:cstheme="minorBidi" w:hint="cs"/>
          <w:b/>
          <w:bCs/>
          <w:sz w:val="28"/>
          <w:szCs w:val="28"/>
          <w:rtl/>
          <w:lang w:bidi="ar-SA"/>
        </w:rPr>
        <w:t xml:space="preserve">. </w:t>
      </w:r>
      <w:r w:rsidR="00480572" w:rsidRPr="00480572">
        <w:rPr>
          <w:rFonts w:cstheme="minorBidi" w:hint="cs"/>
          <w:sz w:val="28"/>
          <w:szCs w:val="28"/>
          <w:rtl/>
          <w:lang w:bidi="ar-SA"/>
        </w:rPr>
        <w:t xml:space="preserve">لأي جزء في جسم السمكة توجد وظيفة </w:t>
      </w:r>
      <w:r w:rsidR="00480572" w:rsidRPr="00480572">
        <w:rPr>
          <w:rFonts w:cstheme="minorBidi" w:hint="cs"/>
          <w:b/>
          <w:bCs/>
          <w:sz w:val="28"/>
          <w:szCs w:val="28"/>
          <w:rtl/>
          <w:lang w:bidi="ar-SA"/>
        </w:rPr>
        <w:t>مشابهة</w:t>
      </w:r>
      <w:r w:rsidR="00480572" w:rsidRPr="00480572">
        <w:rPr>
          <w:rFonts w:cstheme="minorBidi" w:hint="cs"/>
          <w:sz w:val="28"/>
          <w:szCs w:val="28"/>
          <w:rtl/>
          <w:lang w:bidi="ar-SA"/>
        </w:rPr>
        <w:t xml:space="preserve"> لوظيفة الرئتين في جسم الإنسان؟</w:t>
      </w:r>
    </w:p>
    <w:p w:rsidR="00857BD4" w:rsidRDefault="00857BD4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480572" w:rsidRDefault="00480572" w:rsidP="00480572">
      <w:pPr>
        <w:spacing w:line="360" w:lineRule="auto"/>
        <w:jc w:val="center"/>
        <w:rPr>
          <w:rFonts w:cstheme="minorBidi"/>
          <w:sz w:val="28"/>
          <w:szCs w:val="28"/>
          <w:rtl/>
          <w:lang w:bidi="ar-SA"/>
        </w:rPr>
      </w:pPr>
      <w:r w:rsidRPr="00480572">
        <w:rPr>
          <w:rFonts w:cstheme="minorBidi" w:hint="cs"/>
          <w:sz w:val="28"/>
          <w:szCs w:val="28"/>
          <w:rtl/>
          <w:lang w:bidi="ar-SA"/>
        </w:rPr>
        <w:t xml:space="preserve">أ. ألحراشف </w:t>
      </w:r>
      <w:r>
        <w:rPr>
          <w:rFonts w:cstheme="minorBidi" w:hint="cs"/>
          <w:sz w:val="28"/>
          <w:szCs w:val="28"/>
          <w:rtl/>
          <w:lang w:bidi="ar-SA"/>
        </w:rPr>
        <w:t xml:space="preserve">      </w:t>
      </w:r>
      <w:r w:rsidRPr="00480572">
        <w:rPr>
          <w:rFonts w:cstheme="minorBidi" w:hint="cs"/>
          <w:sz w:val="28"/>
          <w:szCs w:val="28"/>
          <w:rtl/>
          <w:lang w:bidi="ar-SA"/>
        </w:rPr>
        <w:t xml:space="preserve">   ب. ألخياشيم  </w:t>
      </w:r>
      <w:r>
        <w:rPr>
          <w:rFonts w:cstheme="minorBidi" w:hint="cs"/>
          <w:sz w:val="28"/>
          <w:szCs w:val="28"/>
          <w:rtl/>
          <w:lang w:bidi="ar-SA"/>
        </w:rPr>
        <w:t xml:space="preserve">       </w:t>
      </w:r>
      <w:r w:rsidRPr="00480572">
        <w:rPr>
          <w:rFonts w:cstheme="minorBidi" w:hint="cs"/>
          <w:sz w:val="28"/>
          <w:szCs w:val="28"/>
          <w:rtl/>
          <w:lang w:bidi="ar-SA"/>
        </w:rPr>
        <w:t xml:space="preserve">    ج. ألزعانف    </w:t>
      </w:r>
      <w:r>
        <w:rPr>
          <w:rFonts w:cstheme="minorBidi" w:hint="cs"/>
          <w:sz w:val="28"/>
          <w:szCs w:val="28"/>
          <w:rtl/>
          <w:lang w:bidi="ar-SA"/>
        </w:rPr>
        <w:t xml:space="preserve">        </w:t>
      </w:r>
      <w:r w:rsidRPr="00480572">
        <w:rPr>
          <w:rFonts w:cstheme="minorBidi" w:hint="cs"/>
          <w:sz w:val="28"/>
          <w:szCs w:val="28"/>
          <w:rtl/>
          <w:lang w:bidi="ar-SA"/>
        </w:rPr>
        <w:t xml:space="preserve">    د. ألقلب</w:t>
      </w:r>
    </w:p>
    <w:p w:rsidR="00864AE0" w:rsidRDefault="00864AE0" w:rsidP="00480572">
      <w:pPr>
        <w:spacing w:line="360" w:lineRule="auto"/>
        <w:jc w:val="center"/>
        <w:rPr>
          <w:rFonts w:cstheme="minorBidi"/>
          <w:sz w:val="28"/>
          <w:szCs w:val="28"/>
          <w:rtl/>
          <w:lang w:bidi="ar-SA"/>
        </w:rPr>
      </w:pPr>
    </w:p>
    <w:p w:rsidR="00864AE0" w:rsidRDefault="00864AE0" w:rsidP="00864AE0">
      <w:pPr>
        <w:spacing w:line="360" w:lineRule="auto"/>
        <w:rPr>
          <w:rFonts w:cstheme="minorBidi"/>
          <w:sz w:val="28"/>
          <w:szCs w:val="28"/>
          <w:rtl/>
          <w:lang w:bidi="ar-SA"/>
        </w:rPr>
      </w:pPr>
      <w:r>
        <w:rPr>
          <w:rFonts w:cstheme="minorBidi" w:hint="cs"/>
          <w:sz w:val="28"/>
          <w:szCs w:val="28"/>
          <w:rtl/>
          <w:lang w:bidi="ar-SA"/>
        </w:rPr>
        <w:t xml:space="preserve">9. </w:t>
      </w:r>
      <w:r w:rsidR="00F814EC">
        <w:rPr>
          <w:rFonts w:cstheme="minorBidi" w:hint="cs"/>
          <w:sz w:val="28"/>
          <w:szCs w:val="28"/>
          <w:rtl/>
          <w:lang w:bidi="ar-SA"/>
        </w:rPr>
        <w:t>جلد الأسماك مكسو بسائل مخاطي.</w:t>
      </w:r>
    </w:p>
    <w:p w:rsidR="00F814EC" w:rsidRDefault="00F814EC" w:rsidP="00864AE0">
      <w:pPr>
        <w:spacing w:line="360" w:lineRule="auto"/>
        <w:rPr>
          <w:rFonts w:cstheme="minorBidi"/>
          <w:sz w:val="28"/>
          <w:szCs w:val="28"/>
          <w:rtl/>
          <w:lang w:bidi="ar-SA"/>
        </w:rPr>
      </w:pPr>
      <w:r>
        <w:rPr>
          <w:rFonts w:cstheme="minorBidi" w:hint="cs"/>
          <w:sz w:val="28"/>
          <w:szCs w:val="28"/>
          <w:rtl/>
          <w:lang w:bidi="ar-SA"/>
        </w:rPr>
        <w:t>يساعد السائل المخاطي الأسماك على:</w:t>
      </w:r>
    </w:p>
    <w:p w:rsidR="00F814EC" w:rsidRDefault="00F814EC" w:rsidP="00864AE0">
      <w:pPr>
        <w:spacing w:line="360" w:lineRule="auto"/>
        <w:rPr>
          <w:rFonts w:cstheme="minorBidi"/>
          <w:sz w:val="28"/>
          <w:szCs w:val="28"/>
          <w:rtl/>
          <w:lang w:bidi="ar-SA"/>
        </w:rPr>
      </w:pPr>
      <w:r>
        <w:rPr>
          <w:rFonts w:cstheme="minorBidi" w:hint="cs"/>
          <w:sz w:val="28"/>
          <w:szCs w:val="28"/>
          <w:rtl/>
          <w:lang w:bidi="ar-SA"/>
        </w:rPr>
        <w:t xml:space="preserve">أ. إيجاد الغذاء في الماء       ب. ألتحرك في الماء         ج. ألتنفس في الماء         د. ألتكاثر في الماء </w:t>
      </w:r>
    </w:p>
    <w:p w:rsidR="00F814EC" w:rsidRDefault="00F814EC" w:rsidP="00864AE0">
      <w:pPr>
        <w:spacing w:line="360" w:lineRule="auto"/>
        <w:rPr>
          <w:rFonts w:cstheme="minorBidi"/>
          <w:sz w:val="28"/>
          <w:szCs w:val="28"/>
          <w:rtl/>
          <w:lang w:bidi="ar-SA"/>
        </w:rPr>
      </w:pPr>
    </w:p>
    <w:p w:rsidR="00F814EC" w:rsidRPr="00F814EC" w:rsidRDefault="00F814EC" w:rsidP="00F814EC">
      <w:pPr>
        <w:spacing w:line="360" w:lineRule="auto"/>
        <w:rPr>
          <w:rFonts w:cs="Arabic Transparent"/>
          <w:b/>
          <w:bCs/>
          <w:sz w:val="28"/>
          <w:szCs w:val="28"/>
          <w:rtl/>
          <w:lang w:bidi="ar-SA"/>
        </w:rPr>
      </w:pPr>
      <w:r>
        <w:rPr>
          <w:rFonts w:cs="Arabic Transparent"/>
          <w:sz w:val="28"/>
          <w:szCs w:val="28"/>
          <w:lang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186055</wp:posOffset>
            </wp:positionV>
            <wp:extent cx="2343150" cy="1628775"/>
            <wp:effectExtent l="0" t="0" r="0" b="9525"/>
            <wp:wrapSquare wrapText="bothSides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Bidi" w:hint="cs"/>
          <w:sz w:val="28"/>
          <w:szCs w:val="28"/>
          <w:rtl/>
          <w:lang w:bidi="ar-SA"/>
        </w:rPr>
        <w:t xml:space="preserve">10. </w:t>
      </w:r>
      <w:r w:rsidRPr="00F814EC">
        <w:rPr>
          <w:rFonts w:cs="Arabic Transparent" w:hint="cs"/>
          <w:b/>
          <w:bCs/>
          <w:sz w:val="28"/>
          <w:szCs w:val="28"/>
          <w:rtl/>
          <w:lang w:bidi="ar-SA"/>
        </w:rPr>
        <w:t>اقرأ</w:t>
      </w:r>
      <w:r w:rsidRPr="00F814EC">
        <w:rPr>
          <w:rFonts w:cs="Arabic Transparent"/>
          <w:b/>
          <w:bCs/>
          <w:sz w:val="28"/>
          <w:szCs w:val="28"/>
          <w:rtl/>
          <w:lang w:bidi="ar-SA"/>
        </w:rPr>
        <w:t xml:space="preserve"> القطعة التالية </w:t>
      </w:r>
      <w:r w:rsidRPr="00F814EC">
        <w:rPr>
          <w:rFonts w:cs="Arabic Transparent" w:hint="cs"/>
          <w:b/>
          <w:bCs/>
          <w:sz w:val="28"/>
          <w:szCs w:val="28"/>
          <w:rtl/>
          <w:lang w:bidi="ar-SA"/>
        </w:rPr>
        <w:t>وأكملوا</w:t>
      </w:r>
      <w:r w:rsidRPr="00F814EC">
        <w:rPr>
          <w:rFonts w:cs="Arabic Transparent"/>
          <w:b/>
          <w:bCs/>
          <w:sz w:val="28"/>
          <w:szCs w:val="28"/>
          <w:rtl/>
          <w:lang w:bidi="ar-SA"/>
        </w:rPr>
        <w:t xml:space="preserve"> "بطاقة التلاؤم مع البيئة الحياتية "</w:t>
      </w:r>
    </w:p>
    <w:p w:rsidR="00F814EC" w:rsidRPr="00F814EC" w:rsidRDefault="00F814EC" w:rsidP="00F814EC">
      <w:pPr>
        <w:spacing w:line="360" w:lineRule="auto"/>
        <w:rPr>
          <w:rFonts w:cs="Arabic Transparent"/>
          <w:sz w:val="28"/>
          <w:szCs w:val="28"/>
          <w:rtl/>
          <w:lang w:bidi="ar-SA"/>
        </w:rPr>
      </w:pPr>
      <w:r w:rsidRPr="00F814EC">
        <w:rPr>
          <w:rFonts w:cs="Arabic Transparent"/>
          <w:sz w:val="28"/>
          <w:szCs w:val="28"/>
          <w:rtl/>
          <w:lang w:bidi="ar-SA"/>
        </w:rPr>
        <w:t xml:space="preserve">كلاب البحر تعيش على </w:t>
      </w:r>
      <w:r w:rsidRPr="00F814EC">
        <w:rPr>
          <w:rFonts w:cs="Arabic Transparent" w:hint="cs"/>
          <w:sz w:val="28"/>
          <w:szCs w:val="28"/>
          <w:rtl/>
          <w:lang w:bidi="ar-SA"/>
        </w:rPr>
        <w:t>شواطئ</w:t>
      </w:r>
      <w:r w:rsidRPr="00F814EC">
        <w:rPr>
          <w:rFonts w:cs="Arabic Transparent"/>
          <w:sz w:val="28"/>
          <w:szCs w:val="28"/>
          <w:rtl/>
          <w:lang w:bidi="ar-SA"/>
        </w:rPr>
        <w:t xml:space="preserve"> المحيطات , تتغذى على </w:t>
      </w:r>
      <w:r w:rsidRPr="00F814EC">
        <w:rPr>
          <w:rFonts w:cs="Arabic Transparent" w:hint="cs"/>
          <w:sz w:val="28"/>
          <w:szCs w:val="28"/>
          <w:rtl/>
          <w:lang w:bidi="ar-SA"/>
        </w:rPr>
        <w:t>الأسماك</w:t>
      </w:r>
      <w:r w:rsidRPr="00F814EC">
        <w:rPr>
          <w:rFonts w:cs="Arabic Transparent"/>
          <w:sz w:val="28"/>
          <w:szCs w:val="28"/>
          <w:rtl/>
          <w:lang w:bidi="ar-SA"/>
        </w:rPr>
        <w:t xml:space="preserve"> </w:t>
      </w:r>
    </w:p>
    <w:p w:rsidR="00F814EC" w:rsidRPr="00F814EC" w:rsidRDefault="00F814EC" w:rsidP="00F814EC">
      <w:pPr>
        <w:spacing w:line="360" w:lineRule="auto"/>
        <w:rPr>
          <w:rFonts w:cs="Arabic Transparent"/>
          <w:sz w:val="28"/>
          <w:szCs w:val="28"/>
          <w:rtl/>
          <w:lang w:bidi="ar-SA"/>
        </w:rPr>
      </w:pPr>
      <w:r w:rsidRPr="00F814EC">
        <w:rPr>
          <w:rFonts w:cs="Arabic Transparent"/>
          <w:sz w:val="28"/>
          <w:szCs w:val="28"/>
          <w:rtl/>
          <w:lang w:bidi="ar-SA"/>
        </w:rPr>
        <w:t>التي يصطادها خلال السباحة بالماء . لأرجله الأمامية مبنى</w:t>
      </w:r>
      <w:r w:rsidRPr="00F814EC">
        <w:rPr>
          <w:rFonts w:cs="Arabic Transparent" w:hint="cs"/>
          <w:sz w:val="28"/>
          <w:szCs w:val="28"/>
          <w:rtl/>
          <w:lang w:bidi="ar-SA"/>
        </w:rPr>
        <w:t xml:space="preserve"> </w:t>
      </w:r>
      <w:r w:rsidRPr="00F814EC">
        <w:rPr>
          <w:rFonts w:cs="Arabic Transparent"/>
          <w:sz w:val="28"/>
          <w:szCs w:val="28"/>
          <w:rtl/>
          <w:lang w:bidi="ar-SA"/>
        </w:rPr>
        <w:t>مشابه</w:t>
      </w:r>
    </w:p>
    <w:p w:rsidR="00F814EC" w:rsidRPr="00F814EC" w:rsidRDefault="00F814EC" w:rsidP="002B1E3B">
      <w:pPr>
        <w:spacing w:line="360" w:lineRule="auto"/>
        <w:rPr>
          <w:rFonts w:cs="Arabic Transparent"/>
          <w:sz w:val="28"/>
          <w:szCs w:val="28"/>
          <w:rtl/>
          <w:lang w:bidi="ar-SA"/>
        </w:rPr>
      </w:pPr>
      <w:r w:rsidRPr="00F814EC">
        <w:rPr>
          <w:rFonts w:cs="Arabic Transparent"/>
          <w:sz w:val="28"/>
          <w:szCs w:val="28"/>
          <w:rtl/>
          <w:lang w:bidi="ar-SA"/>
        </w:rPr>
        <w:t xml:space="preserve"> للزعانف وأرجله الخلفية مشابهة لذيل السمكة </w:t>
      </w:r>
      <w:r w:rsidR="002B1E3B">
        <w:rPr>
          <w:rFonts w:cs="Arabic Transparent" w:hint="cs"/>
          <w:sz w:val="28"/>
          <w:szCs w:val="28"/>
          <w:rtl/>
          <w:lang w:bidi="ar-SA"/>
        </w:rPr>
        <w:t>،</w:t>
      </w:r>
      <w:r w:rsidRPr="00F814EC">
        <w:rPr>
          <w:rFonts w:cs="Arabic Transparent"/>
          <w:sz w:val="28"/>
          <w:szCs w:val="28"/>
          <w:rtl/>
          <w:lang w:bidi="ar-SA"/>
        </w:rPr>
        <w:t xml:space="preserve"> هذا المبنى يمكنه</w:t>
      </w:r>
    </w:p>
    <w:p w:rsidR="00F814EC" w:rsidRPr="00F814EC" w:rsidRDefault="00F814EC" w:rsidP="00F814EC">
      <w:pPr>
        <w:spacing w:line="360" w:lineRule="auto"/>
        <w:rPr>
          <w:rFonts w:cs="Arabic Transparent"/>
          <w:sz w:val="28"/>
          <w:szCs w:val="28"/>
          <w:rtl/>
          <w:lang w:bidi="ar-SA"/>
        </w:rPr>
      </w:pPr>
      <w:r w:rsidRPr="00F814EC">
        <w:rPr>
          <w:rFonts w:cs="Arabic Transparent"/>
          <w:sz w:val="28"/>
          <w:szCs w:val="28"/>
          <w:rtl/>
          <w:lang w:bidi="ar-SA"/>
        </w:rPr>
        <w:t xml:space="preserve"> من السباحة بالماء بسرعة , الأرجل القوية تمكنه</w:t>
      </w:r>
      <w:r w:rsidRPr="00F814EC">
        <w:rPr>
          <w:rFonts w:cs="Arabic Transparent" w:hint="cs"/>
          <w:sz w:val="28"/>
          <w:szCs w:val="28"/>
          <w:rtl/>
          <w:lang w:bidi="ar-SA"/>
        </w:rPr>
        <w:t xml:space="preserve"> </w:t>
      </w:r>
      <w:r w:rsidRPr="00F814EC">
        <w:rPr>
          <w:rFonts w:cs="Arabic Transparent"/>
          <w:sz w:val="28"/>
          <w:szCs w:val="28"/>
          <w:rtl/>
          <w:lang w:bidi="ar-SA"/>
        </w:rPr>
        <w:t>من التحرك من</w:t>
      </w:r>
    </w:p>
    <w:p w:rsidR="00F814EC" w:rsidRPr="00F814EC" w:rsidRDefault="00F814EC" w:rsidP="00F814EC">
      <w:pPr>
        <w:spacing w:line="360" w:lineRule="auto"/>
        <w:rPr>
          <w:rFonts w:cs="Arabic Transparent"/>
          <w:sz w:val="28"/>
          <w:szCs w:val="28"/>
          <w:rtl/>
          <w:lang w:bidi="ar-SA"/>
        </w:rPr>
      </w:pPr>
      <w:r w:rsidRPr="00F814EC">
        <w:rPr>
          <w:rFonts w:cs="Arabic Transparent"/>
          <w:sz w:val="28"/>
          <w:szCs w:val="28"/>
          <w:rtl/>
          <w:lang w:bidi="ar-SA"/>
        </w:rPr>
        <w:t xml:space="preserve"> مكان </w:t>
      </w:r>
      <w:r w:rsidRPr="00F814EC">
        <w:rPr>
          <w:rFonts w:cs="Arabic Transparent" w:hint="cs"/>
          <w:sz w:val="28"/>
          <w:szCs w:val="28"/>
          <w:rtl/>
          <w:lang w:bidi="ar-SA"/>
        </w:rPr>
        <w:t>إلى</w:t>
      </w:r>
      <w:r w:rsidRPr="00F814EC">
        <w:rPr>
          <w:rFonts w:cs="Arabic Transparent"/>
          <w:sz w:val="28"/>
          <w:szCs w:val="28"/>
          <w:rtl/>
          <w:lang w:bidi="ar-SA"/>
        </w:rPr>
        <w:t xml:space="preserve"> آخر على </w:t>
      </w:r>
      <w:r w:rsidRPr="00F814EC">
        <w:rPr>
          <w:rFonts w:cs="Arabic Transparent" w:hint="cs"/>
          <w:sz w:val="28"/>
          <w:szCs w:val="28"/>
          <w:rtl/>
          <w:lang w:bidi="ar-SA"/>
        </w:rPr>
        <w:t>الشاطئ</w:t>
      </w:r>
      <w:r w:rsidRPr="00F814EC">
        <w:rPr>
          <w:rFonts w:cs="Arabic Transparent"/>
          <w:sz w:val="28"/>
          <w:szCs w:val="28"/>
          <w:rtl/>
          <w:lang w:bidi="ar-SA"/>
        </w:rPr>
        <w:t xml:space="preserve"> .</w:t>
      </w:r>
    </w:p>
    <w:p w:rsidR="00F814EC" w:rsidRPr="00F814EC" w:rsidRDefault="00155655" w:rsidP="00F814EC">
      <w:pPr>
        <w:jc w:val="both"/>
        <w:rPr>
          <w:rFonts w:cs="Arabic Transparent"/>
          <w:b/>
          <w:bCs/>
          <w:sz w:val="28"/>
          <w:szCs w:val="28"/>
          <w:rtl/>
          <w:lang w:bidi="ar-JO"/>
        </w:rPr>
      </w:pPr>
      <w:r w:rsidRPr="00155655">
        <w:rPr>
          <w:rFonts w:cs="Times New Roman"/>
          <w:sz w:val="28"/>
          <w:szCs w:val="28"/>
          <w:rtl/>
          <w:lang w:eastAsia="en-US"/>
        </w:rPr>
        <w:pict>
          <v:shape id="תיבת טקסט 20" o:spid="_x0000_s1029" type="#_x0000_t202" style="position:absolute;left:0;text-align:left;margin-left:-2.85pt;margin-top:6.95pt;width:479.25pt;height:174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">
            <v:textbox>
              <w:txbxContent>
                <w:p w:rsidR="00F814EC" w:rsidRPr="00A95647" w:rsidRDefault="00F814EC" w:rsidP="0022324D">
                  <w:pPr>
                    <w:jc w:val="center"/>
                    <w:rPr>
                      <w:rFonts w:cs="Simplified Arabic"/>
                      <w:b/>
                      <w:bCs/>
                      <w:sz w:val="32"/>
                      <w:szCs w:val="32"/>
                      <w:lang w:bidi="ar-SA"/>
                    </w:rPr>
                  </w:pPr>
                  <w:r w:rsidRPr="00A95647">
                    <w:rPr>
                      <w:rFonts w:cs="Simplified Arabic"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w:t>بطاقة تلاؤم للبيئة الحياتية</w:t>
                  </w:r>
                </w:p>
                <w:p w:rsidR="00F814EC" w:rsidRDefault="00F814EC" w:rsidP="0022324D">
                  <w:pPr>
                    <w:jc w:val="center"/>
                    <w:rPr>
                      <w:rFonts w:cs="Simplified Arabic"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cs="Simplified Arabic" w:hint="cs"/>
                      <w:sz w:val="32"/>
                      <w:szCs w:val="32"/>
                      <w:rtl/>
                      <w:lang w:bidi="ar-SA"/>
                    </w:rPr>
                    <w:t>اسم الكائن الحي:________________</w:t>
                  </w:r>
                </w:p>
                <w:p w:rsidR="00F814EC" w:rsidRDefault="00F814EC" w:rsidP="0022324D">
                  <w:pPr>
                    <w:jc w:val="center"/>
                    <w:rPr>
                      <w:rFonts w:cs="Simplified Arabic"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cs="Simplified Arabic" w:hint="cs"/>
                      <w:sz w:val="32"/>
                      <w:szCs w:val="32"/>
                      <w:rtl/>
                      <w:lang w:bidi="ar-SA"/>
                    </w:rPr>
                    <w:t>البيئة الحياتية التي يعيش بها:______________</w:t>
                  </w:r>
                </w:p>
                <w:p w:rsidR="00F814EC" w:rsidRDefault="00F814EC" w:rsidP="0022324D">
                  <w:pPr>
                    <w:jc w:val="center"/>
                    <w:rPr>
                      <w:rFonts w:cs="Simplified Arabic"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cs="Simplified Arabic" w:hint="cs"/>
                      <w:sz w:val="32"/>
                      <w:szCs w:val="32"/>
                      <w:rtl/>
                      <w:lang w:bidi="ar-SA"/>
                    </w:rPr>
                    <w:t>التلاؤم الذي يمكّنه من العيش بالبيئة الحياتية :______________</w:t>
                  </w:r>
                  <w:r w:rsidR="001E3067">
                    <w:rPr>
                      <w:rFonts w:cs="Simplified Arabic" w:hint="cs"/>
                      <w:sz w:val="32"/>
                      <w:szCs w:val="32"/>
                      <w:rtl/>
                      <w:lang w:bidi="ar-SA"/>
                    </w:rPr>
                    <w:t>________</w:t>
                  </w:r>
                </w:p>
                <w:p w:rsidR="00F814EC" w:rsidRDefault="00F814EC" w:rsidP="0022324D">
                  <w:pPr>
                    <w:jc w:val="center"/>
                    <w:rPr>
                      <w:rFonts w:cs="Simplified Arabic"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cs="Simplified Arabic" w:hint="cs"/>
                      <w:sz w:val="32"/>
                      <w:szCs w:val="32"/>
                      <w:rtl/>
                      <w:lang w:bidi="ar-SA"/>
                    </w:rPr>
                    <w:t>كيف يمكّنه هذا التلاؤم من العيش ببيئته الحياتية ؟</w:t>
                  </w:r>
                </w:p>
                <w:p w:rsidR="00F814EC" w:rsidRDefault="00F814EC" w:rsidP="0022324D">
                  <w:pPr>
                    <w:jc w:val="center"/>
                    <w:rPr>
                      <w:rFonts w:cs="Simplified Arabic"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cs="Simplified Arabic" w:hint="cs"/>
                      <w:sz w:val="32"/>
                      <w:szCs w:val="32"/>
                      <w:rtl/>
                      <w:lang w:bidi="ar-SA"/>
                    </w:rPr>
                    <w:t>_______________________________</w:t>
                  </w:r>
                  <w:r w:rsidR="001E3067">
                    <w:rPr>
                      <w:rFonts w:cs="Simplified Arabic" w:hint="cs"/>
                      <w:sz w:val="32"/>
                      <w:szCs w:val="32"/>
                      <w:rtl/>
                      <w:lang w:bidi="ar-SA"/>
                    </w:rPr>
                    <w:t>____________________</w:t>
                  </w:r>
                </w:p>
                <w:p w:rsidR="00F814EC" w:rsidRDefault="00F814EC" w:rsidP="00F814EC">
                  <w:pPr>
                    <w:rPr>
                      <w:rFonts w:cs="Simplified Arabic"/>
                      <w:sz w:val="32"/>
                      <w:szCs w:val="32"/>
                      <w:rtl/>
                      <w:lang w:bidi="ar-SA"/>
                    </w:rPr>
                  </w:pPr>
                </w:p>
              </w:txbxContent>
            </v:textbox>
          </v:shape>
        </w:pict>
      </w:r>
    </w:p>
    <w:p w:rsidR="00F814EC" w:rsidRPr="00F814EC" w:rsidRDefault="00F814EC" w:rsidP="00F814EC">
      <w:pPr>
        <w:jc w:val="both"/>
        <w:rPr>
          <w:rFonts w:cs="Arabic Transparent" w:hint="cs"/>
          <w:b/>
          <w:bCs/>
          <w:sz w:val="28"/>
          <w:szCs w:val="28"/>
          <w:rtl/>
          <w:lang w:bidi="ar-SA"/>
        </w:rPr>
      </w:pPr>
    </w:p>
    <w:p w:rsidR="00F814EC" w:rsidRPr="00480572" w:rsidRDefault="00F814EC" w:rsidP="00864AE0">
      <w:pPr>
        <w:spacing w:line="360" w:lineRule="auto"/>
        <w:rPr>
          <w:rFonts w:cstheme="minorBidi"/>
          <w:sz w:val="28"/>
          <w:szCs w:val="28"/>
          <w:rtl/>
          <w:lang w:bidi="ar-AE"/>
        </w:rPr>
      </w:pPr>
    </w:p>
    <w:p w:rsidR="00480572" w:rsidRDefault="00480572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p w:rsidR="00D21282" w:rsidRPr="00D21282" w:rsidRDefault="00D21282" w:rsidP="00D21282">
      <w:pPr>
        <w:spacing w:line="360" w:lineRule="auto"/>
        <w:rPr>
          <w:rFonts w:cstheme="minorBidi"/>
          <w:b/>
          <w:bCs/>
          <w:sz w:val="28"/>
          <w:szCs w:val="28"/>
          <w:rtl/>
          <w:lang w:bidi="ar-SA"/>
        </w:rPr>
      </w:pPr>
    </w:p>
    <w:sectPr w:rsidR="00D21282" w:rsidRPr="00D21282" w:rsidSect="007601EF">
      <w:footerReference w:type="default" r:id="rId15"/>
      <w:pgSz w:w="11906" w:h="16838"/>
      <w:pgMar w:top="1440" w:right="1152" w:bottom="1656" w:left="1152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5C8" w:rsidRDefault="00DD25C8">
      <w:r>
        <w:separator/>
      </w:r>
    </w:p>
  </w:endnote>
  <w:endnote w:type="continuationSeparator" w:id="0">
    <w:p w:rsidR="00DD25C8" w:rsidRDefault="00DD25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 Backslanted">
    <w:altName w:val="Times New Roman"/>
    <w:charset w:val="B1"/>
    <w:family w:val="auto"/>
    <w:pitch w:val="variable"/>
    <w:sig w:usb0="00001801" w:usb1="00000000" w:usb2="00000000" w:usb3="00000000" w:csb0="00000020" w:csb1="00000000"/>
  </w:font>
  <w:font w:name="Guttman Yad-Brush">
    <w:altName w:val="Segoe UI Semilight"/>
    <w:charset w:val="B1"/>
    <w:family w:val="auto"/>
    <w:pitch w:val="variable"/>
    <w:sig w:usb0="00000800" w:usb1="4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ezaPro-Bold">
    <w:altName w:val="Times New Roman"/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ezaPro">
    <w:altName w:val="Times New Roman"/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139" w:rsidRPr="008910EA" w:rsidRDefault="00EA2139" w:rsidP="00A64A9C">
    <w:pPr>
      <w:pStyle w:val="a4"/>
      <w:jc w:val="center"/>
      <w:rPr>
        <w:rFonts w:cs="Times New Roman"/>
        <w:b/>
        <w:bCs/>
        <w:i/>
        <w:iCs/>
        <w:sz w:val="22"/>
        <w:szCs w:val="22"/>
        <w:rtl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5C8" w:rsidRDefault="00DD25C8">
      <w:r>
        <w:separator/>
      </w:r>
    </w:p>
  </w:footnote>
  <w:footnote w:type="continuationSeparator" w:id="0">
    <w:p w:rsidR="00DD25C8" w:rsidRDefault="00DD25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479C"/>
    <w:multiLevelType w:val="hybridMultilevel"/>
    <w:tmpl w:val="03122534"/>
    <w:lvl w:ilvl="0" w:tplc="E962F0A2">
      <w:start w:val="1"/>
      <w:numFmt w:val="arabicAlpha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4255C6"/>
    <w:rsid w:val="0004201A"/>
    <w:rsid w:val="000449A1"/>
    <w:rsid w:val="000739D0"/>
    <w:rsid w:val="000971E6"/>
    <w:rsid w:val="000D648E"/>
    <w:rsid w:val="00151488"/>
    <w:rsid w:val="00155655"/>
    <w:rsid w:val="001612DC"/>
    <w:rsid w:val="001E3067"/>
    <w:rsid w:val="00210E97"/>
    <w:rsid w:val="00216D8C"/>
    <w:rsid w:val="0022324D"/>
    <w:rsid w:val="002279F4"/>
    <w:rsid w:val="0024128F"/>
    <w:rsid w:val="002B1DBC"/>
    <w:rsid w:val="002B1DF2"/>
    <w:rsid w:val="002B1E3B"/>
    <w:rsid w:val="00301BA5"/>
    <w:rsid w:val="00317E51"/>
    <w:rsid w:val="003278C0"/>
    <w:rsid w:val="00334D38"/>
    <w:rsid w:val="00380AA4"/>
    <w:rsid w:val="003C2D30"/>
    <w:rsid w:val="003F3779"/>
    <w:rsid w:val="003F65DD"/>
    <w:rsid w:val="004218EB"/>
    <w:rsid w:val="004255C6"/>
    <w:rsid w:val="00457E71"/>
    <w:rsid w:val="00480572"/>
    <w:rsid w:val="00486946"/>
    <w:rsid w:val="004A4D91"/>
    <w:rsid w:val="004D4BB1"/>
    <w:rsid w:val="004F78CE"/>
    <w:rsid w:val="005A7370"/>
    <w:rsid w:val="005C6DC3"/>
    <w:rsid w:val="00640A16"/>
    <w:rsid w:val="006616ED"/>
    <w:rsid w:val="00680A9B"/>
    <w:rsid w:val="006832FC"/>
    <w:rsid w:val="006C0FF5"/>
    <w:rsid w:val="00750EF8"/>
    <w:rsid w:val="007601EF"/>
    <w:rsid w:val="007C15EC"/>
    <w:rsid w:val="008108FE"/>
    <w:rsid w:val="00815385"/>
    <w:rsid w:val="00821928"/>
    <w:rsid w:val="00850B7D"/>
    <w:rsid w:val="00857BD4"/>
    <w:rsid w:val="00864AE0"/>
    <w:rsid w:val="008910EA"/>
    <w:rsid w:val="008F1050"/>
    <w:rsid w:val="00941A73"/>
    <w:rsid w:val="009C2B60"/>
    <w:rsid w:val="009E0462"/>
    <w:rsid w:val="009F4728"/>
    <w:rsid w:val="00A26D36"/>
    <w:rsid w:val="00A40461"/>
    <w:rsid w:val="00A64A9C"/>
    <w:rsid w:val="00A958F2"/>
    <w:rsid w:val="00AB018F"/>
    <w:rsid w:val="00AB53DD"/>
    <w:rsid w:val="00AC5DFF"/>
    <w:rsid w:val="00B02610"/>
    <w:rsid w:val="00B45EC8"/>
    <w:rsid w:val="00B60053"/>
    <w:rsid w:val="00B8055D"/>
    <w:rsid w:val="00BA622C"/>
    <w:rsid w:val="00BD60BE"/>
    <w:rsid w:val="00C059C8"/>
    <w:rsid w:val="00C0650E"/>
    <w:rsid w:val="00C075D2"/>
    <w:rsid w:val="00C76ECE"/>
    <w:rsid w:val="00C8639B"/>
    <w:rsid w:val="00CC1F46"/>
    <w:rsid w:val="00CD31C6"/>
    <w:rsid w:val="00D21282"/>
    <w:rsid w:val="00D26AE7"/>
    <w:rsid w:val="00D27EC5"/>
    <w:rsid w:val="00D6525E"/>
    <w:rsid w:val="00DD25C8"/>
    <w:rsid w:val="00DE1369"/>
    <w:rsid w:val="00DF3D78"/>
    <w:rsid w:val="00E03E14"/>
    <w:rsid w:val="00E240E6"/>
    <w:rsid w:val="00E445F8"/>
    <w:rsid w:val="00E966D8"/>
    <w:rsid w:val="00EA2139"/>
    <w:rsid w:val="00EB25A6"/>
    <w:rsid w:val="00EE6F04"/>
    <w:rsid w:val="00F078F4"/>
    <w:rsid w:val="00F113BA"/>
    <w:rsid w:val="00F52E1D"/>
    <w:rsid w:val="00F55F36"/>
    <w:rsid w:val="00F73637"/>
    <w:rsid w:val="00F814EC"/>
    <w:rsid w:val="00FE7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622C"/>
    <w:pPr>
      <w:bidi/>
    </w:pPr>
    <w:rPr>
      <w:rFonts w:cs="Miriam"/>
      <w:noProof/>
      <w:lang w:eastAsia="he-IL"/>
    </w:rPr>
  </w:style>
  <w:style w:type="paragraph" w:styleId="1">
    <w:name w:val="heading 1"/>
    <w:basedOn w:val="a"/>
    <w:next w:val="a"/>
    <w:qFormat/>
    <w:rsid w:val="00BA622C"/>
    <w:pPr>
      <w:keepNext/>
      <w:outlineLvl w:val="0"/>
    </w:pPr>
    <w:rPr>
      <w:rFonts w:cs="David Backslanted"/>
      <w:szCs w:val="28"/>
    </w:rPr>
  </w:style>
  <w:style w:type="paragraph" w:styleId="4">
    <w:name w:val="heading 4"/>
    <w:basedOn w:val="a"/>
    <w:next w:val="a"/>
    <w:qFormat/>
    <w:rsid w:val="00BA622C"/>
    <w:pPr>
      <w:keepNext/>
      <w:jc w:val="both"/>
      <w:outlineLvl w:val="3"/>
    </w:pPr>
    <w:rPr>
      <w:rFonts w:cs="Guttman Yad-Brush"/>
      <w:sz w:val="24"/>
      <w:szCs w:val="24"/>
    </w:rPr>
  </w:style>
  <w:style w:type="paragraph" w:styleId="5">
    <w:name w:val="heading 5"/>
    <w:basedOn w:val="a"/>
    <w:next w:val="a"/>
    <w:qFormat/>
    <w:rsid w:val="00BA622C"/>
    <w:pPr>
      <w:keepNext/>
      <w:outlineLvl w:val="4"/>
    </w:pPr>
    <w:rPr>
      <w:rFonts w:cs="David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D4BB1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D4BB1"/>
    <w:pPr>
      <w:tabs>
        <w:tab w:val="center" w:pos="4153"/>
        <w:tab w:val="right" w:pos="8306"/>
      </w:tabs>
    </w:pPr>
  </w:style>
  <w:style w:type="table" w:styleId="a5">
    <w:name w:val="Table Grid"/>
    <w:basedOn w:val="a1"/>
    <w:uiPriority w:val="59"/>
    <w:rsid w:val="004D4BB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B60053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rsid w:val="008910E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21282"/>
    <w:pPr>
      <w:ind w:left="720"/>
      <w:contextualSpacing/>
    </w:pPr>
  </w:style>
  <w:style w:type="paragraph" w:customStyle="1" w:styleId="Sheela">
    <w:name w:val="Sheela"/>
    <w:basedOn w:val="a"/>
    <w:uiPriority w:val="99"/>
    <w:rsid w:val="00C8639B"/>
    <w:pPr>
      <w:widowControl w:val="0"/>
      <w:tabs>
        <w:tab w:val="left" w:pos="1304"/>
        <w:tab w:val="left" w:pos="3969"/>
      </w:tabs>
      <w:autoSpaceDE w:val="0"/>
      <w:autoSpaceDN w:val="0"/>
      <w:adjustRightInd w:val="0"/>
      <w:spacing w:line="380" w:lineRule="atLeast"/>
      <w:textAlignment w:val="center"/>
    </w:pPr>
    <w:rPr>
      <w:rFonts w:ascii="GeezaPro-Bold" w:hAnsi="Calibri" w:cs="GeezaPro-Bold"/>
      <w:b/>
      <w:bCs/>
      <w:noProof w:val="0"/>
      <w:color w:val="000000"/>
      <w:sz w:val="30"/>
      <w:szCs w:val="30"/>
      <w:lang w:eastAsia="en-US" w:bidi="ar-YE"/>
    </w:rPr>
  </w:style>
  <w:style w:type="paragraph" w:customStyle="1" w:styleId="Ar-Sargel1">
    <w:name w:val="Ar - Sargel 1"/>
    <w:basedOn w:val="a"/>
    <w:uiPriority w:val="99"/>
    <w:rsid w:val="00C8639B"/>
    <w:pPr>
      <w:widowControl w:val="0"/>
      <w:suppressAutoHyphens/>
      <w:autoSpaceDE w:val="0"/>
      <w:autoSpaceDN w:val="0"/>
      <w:adjustRightInd w:val="0"/>
      <w:spacing w:before="57" w:after="57" w:line="380" w:lineRule="atLeast"/>
      <w:textAlignment w:val="center"/>
    </w:pPr>
    <w:rPr>
      <w:rFonts w:ascii="GeezaPro" w:hAnsi="Calibri" w:cs="GeezaPro"/>
      <w:noProof w:val="0"/>
      <w:color w:val="000000"/>
      <w:sz w:val="30"/>
      <w:szCs w:val="30"/>
      <w:lang w:eastAsia="en-US" w:bidi="ar-YE"/>
    </w:rPr>
  </w:style>
  <w:style w:type="paragraph" w:customStyle="1" w:styleId="sargel1-ravbrera">
    <w:name w:val="sargel 1 - rav brera"/>
    <w:basedOn w:val="a"/>
    <w:uiPriority w:val="99"/>
    <w:rsid w:val="00C8639B"/>
    <w:pPr>
      <w:widowControl w:val="0"/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autoSpaceDE w:val="0"/>
      <w:autoSpaceDN w:val="0"/>
      <w:adjustRightInd w:val="0"/>
      <w:spacing w:before="57" w:after="57" w:line="380" w:lineRule="atLeast"/>
      <w:ind w:left="850" w:hanging="850"/>
      <w:textAlignment w:val="center"/>
    </w:pPr>
    <w:rPr>
      <w:rFonts w:ascii="DavidMFO" w:hAnsi="DavidMFO" w:cs="DavidMFO"/>
      <w:noProof w:val="0"/>
      <w:color w:val="000000"/>
      <w:sz w:val="30"/>
      <w:szCs w:val="30"/>
      <w:lang w:eastAsia="en-US"/>
    </w:rPr>
  </w:style>
  <w:style w:type="character" w:customStyle="1" w:styleId="geezalight">
    <w:name w:val="geeza light"/>
    <w:uiPriority w:val="99"/>
    <w:rsid w:val="002B1DF2"/>
    <w:rPr>
      <w:rFonts w:ascii="GeezaPro" w:cs="GeezaPro"/>
      <w:sz w:val="30"/>
      <w:szCs w:val="30"/>
      <w:lang w:bidi="ar-YE"/>
    </w:rPr>
  </w:style>
  <w:style w:type="character" w:customStyle="1" w:styleId="DavidMFObold">
    <w:name w:val="David MFO bold"/>
    <w:uiPriority w:val="99"/>
    <w:rsid w:val="00F113BA"/>
    <w:rPr>
      <w:rFonts w:ascii="DavidMFOBold" w:hAnsi="DavidMFOBold" w:cs="DavidMFOBold"/>
      <w:b/>
      <w:bCs/>
      <w:sz w:val="30"/>
      <w:szCs w:val="3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622C"/>
    <w:pPr>
      <w:bidi/>
    </w:pPr>
    <w:rPr>
      <w:rFonts w:cs="Miriam"/>
      <w:noProof/>
      <w:lang w:eastAsia="he-IL"/>
    </w:rPr>
  </w:style>
  <w:style w:type="paragraph" w:styleId="1">
    <w:name w:val="heading 1"/>
    <w:basedOn w:val="a"/>
    <w:next w:val="a"/>
    <w:qFormat/>
    <w:rsid w:val="00BA622C"/>
    <w:pPr>
      <w:keepNext/>
      <w:outlineLvl w:val="0"/>
    </w:pPr>
    <w:rPr>
      <w:rFonts w:cs="David Backslanted"/>
      <w:szCs w:val="28"/>
    </w:rPr>
  </w:style>
  <w:style w:type="paragraph" w:styleId="4">
    <w:name w:val="heading 4"/>
    <w:basedOn w:val="a"/>
    <w:next w:val="a"/>
    <w:qFormat/>
    <w:rsid w:val="00BA622C"/>
    <w:pPr>
      <w:keepNext/>
      <w:jc w:val="both"/>
      <w:outlineLvl w:val="3"/>
    </w:pPr>
    <w:rPr>
      <w:rFonts w:cs="Guttman Yad-Brush"/>
      <w:sz w:val="24"/>
      <w:szCs w:val="24"/>
    </w:rPr>
  </w:style>
  <w:style w:type="paragraph" w:styleId="5">
    <w:name w:val="heading 5"/>
    <w:basedOn w:val="a"/>
    <w:next w:val="a"/>
    <w:qFormat/>
    <w:rsid w:val="00BA622C"/>
    <w:pPr>
      <w:keepNext/>
      <w:outlineLvl w:val="4"/>
    </w:pPr>
    <w:rPr>
      <w:rFonts w:cs="David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D4BB1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D4BB1"/>
    <w:pPr>
      <w:tabs>
        <w:tab w:val="center" w:pos="4153"/>
        <w:tab w:val="right" w:pos="8306"/>
      </w:tabs>
    </w:pPr>
  </w:style>
  <w:style w:type="table" w:styleId="a5">
    <w:name w:val="Table Grid"/>
    <w:basedOn w:val="a1"/>
    <w:uiPriority w:val="59"/>
    <w:rsid w:val="004D4BB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B60053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rsid w:val="008910E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21282"/>
    <w:pPr>
      <w:ind w:left="720"/>
      <w:contextualSpacing/>
    </w:pPr>
  </w:style>
  <w:style w:type="paragraph" w:customStyle="1" w:styleId="Sheela">
    <w:name w:val="Sheela"/>
    <w:basedOn w:val="a"/>
    <w:uiPriority w:val="99"/>
    <w:rsid w:val="00C8639B"/>
    <w:pPr>
      <w:widowControl w:val="0"/>
      <w:tabs>
        <w:tab w:val="left" w:pos="1304"/>
        <w:tab w:val="left" w:pos="3969"/>
      </w:tabs>
      <w:autoSpaceDE w:val="0"/>
      <w:autoSpaceDN w:val="0"/>
      <w:adjustRightInd w:val="0"/>
      <w:spacing w:line="380" w:lineRule="atLeast"/>
      <w:textAlignment w:val="center"/>
    </w:pPr>
    <w:rPr>
      <w:rFonts w:ascii="GeezaPro-Bold" w:hAnsi="Calibri" w:cs="GeezaPro-Bold"/>
      <w:b/>
      <w:bCs/>
      <w:noProof w:val="0"/>
      <w:color w:val="000000"/>
      <w:sz w:val="30"/>
      <w:szCs w:val="30"/>
      <w:lang w:eastAsia="en-US" w:bidi="ar-YE"/>
    </w:rPr>
  </w:style>
  <w:style w:type="paragraph" w:customStyle="1" w:styleId="Ar-Sargel1">
    <w:name w:val="Ar - Sargel 1"/>
    <w:basedOn w:val="a"/>
    <w:uiPriority w:val="99"/>
    <w:rsid w:val="00C8639B"/>
    <w:pPr>
      <w:widowControl w:val="0"/>
      <w:suppressAutoHyphens/>
      <w:autoSpaceDE w:val="0"/>
      <w:autoSpaceDN w:val="0"/>
      <w:adjustRightInd w:val="0"/>
      <w:spacing w:before="57" w:after="57" w:line="380" w:lineRule="atLeast"/>
      <w:textAlignment w:val="center"/>
    </w:pPr>
    <w:rPr>
      <w:rFonts w:ascii="GeezaPro" w:hAnsi="Calibri" w:cs="GeezaPro"/>
      <w:noProof w:val="0"/>
      <w:color w:val="000000"/>
      <w:sz w:val="30"/>
      <w:szCs w:val="30"/>
      <w:lang w:eastAsia="en-US" w:bidi="ar-YE"/>
    </w:rPr>
  </w:style>
  <w:style w:type="paragraph" w:customStyle="1" w:styleId="sargel1-ravbrera">
    <w:name w:val="sargel 1 - rav brera"/>
    <w:basedOn w:val="a"/>
    <w:uiPriority w:val="99"/>
    <w:rsid w:val="00C8639B"/>
    <w:pPr>
      <w:widowControl w:val="0"/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autoSpaceDE w:val="0"/>
      <w:autoSpaceDN w:val="0"/>
      <w:adjustRightInd w:val="0"/>
      <w:spacing w:before="57" w:after="57" w:line="380" w:lineRule="atLeast"/>
      <w:ind w:left="850" w:hanging="850"/>
      <w:textAlignment w:val="center"/>
    </w:pPr>
    <w:rPr>
      <w:rFonts w:ascii="DavidMFO" w:hAnsi="DavidMFO" w:cs="DavidMFO"/>
      <w:noProof w:val="0"/>
      <w:color w:val="000000"/>
      <w:sz w:val="30"/>
      <w:szCs w:val="30"/>
      <w:lang w:eastAsia="en-US"/>
    </w:rPr>
  </w:style>
  <w:style w:type="character" w:customStyle="1" w:styleId="geezalight">
    <w:name w:val="geeza light"/>
    <w:uiPriority w:val="99"/>
    <w:rsid w:val="002B1DF2"/>
    <w:rPr>
      <w:rFonts w:ascii="GeezaPro" w:cs="GeezaPro"/>
      <w:sz w:val="30"/>
      <w:szCs w:val="30"/>
      <w:lang w:bidi="ar-YE"/>
    </w:rPr>
  </w:style>
  <w:style w:type="character" w:customStyle="1" w:styleId="DavidMFObold">
    <w:name w:val="David MFO bold"/>
    <w:uiPriority w:val="99"/>
    <w:rsid w:val="00F113BA"/>
    <w:rPr>
      <w:rFonts w:ascii="DavidMFOBold" w:hAnsi="DavidMFOBold" w:cs="DavidMFOBold"/>
      <w:b/>
      <w:bCs/>
      <w:sz w:val="30"/>
      <w:szCs w:val="3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1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1\Application%20Data\Microsoft\Templates\Doc2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Doc2</Template>
  <TotalTime>5</TotalTime>
  <Pages>3</Pages>
  <Words>168</Words>
  <Characters>840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2007–10–18</vt:lpstr>
    </vt:vector>
  </TitlesOfParts>
  <Company/>
  <LinksUpToDate>false</LinksUpToDate>
  <CharactersWithSpaces>1006</CharactersWithSpaces>
  <SharedDoc>false</SharedDoc>
  <HLinks>
    <vt:vector size="6" baseType="variant">
      <vt:variant>
        <vt:i4>6488109</vt:i4>
      </vt:variant>
      <vt:variant>
        <vt:i4>0</vt:i4>
      </vt:variant>
      <vt:variant>
        <vt:i4>0</vt:i4>
      </vt:variant>
      <vt:variant>
        <vt:i4>5</vt:i4>
      </vt:variant>
      <vt:variant>
        <vt:lpwstr>mailto:tzafonet.org.il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2007–10–18</dc:title>
  <dc:creator>user1</dc:creator>
  <cp:lastModifiedBy>asus</cp:lastModifiedBy>
  <cp:revision>2</cp:revision>
  <cp:lastPrinted>2012-06-13T05:43:00Z</cp:lastPrinted>
  <dcterms:created xsi:type="dcterms:W3CDTF">2020-03-17T11:14:00Z</dcterms:created>
  <dcterms:modified xsi:type="dcterms:W3CDTF">2020-03-17T11:14:00Z</dcterms:modified>
</cp:coreProperties>
</file>